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EB1" w:rsidRDefault="00423EB1" w:rsidP="00037756">
      <w:pPr>
        <w:jc w:val="right"/>
        <w:rPr>
          <w:i/>
          <w:iCs/>
          <w:sz w:val="72"/>
          <w:szCs w:val="7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0;margin-top:0;width:540pt;height:312.9pt;z-index:-251658240;visibility:visible">
            <v:imagedata r:id="rId7" o:title="" blacklevel="11796f"/>
          </v:shape>
        </w:pict>
      </w:r>
      <w:r>
        <w:rPr>
          <w:i/>
          <w:iCs/>
          <w:sz w:val="72"/>
          <w:szCs w:val="72"/>
        </w:rPr>
        <w:t xml:space="preserve">"Вестник Недвиговского </w:t>
      </w:r>
    </w:p>
    <w:p w:rsidR="00423EB1" w:rsidRDefault="00423EB1" w:rsidP="00037756">
      <w:pPr>
        <w:jc w:val="right"/>
        <w:rPr>
          <w:i/>
          <w:iCs/>
          <w:sz w:val="72"/>
          <w:szCs w:val="72"/>
        </w:rPr>
      </w:pPr>
      <w:r>
        <w:rPr>
          <w:i/>
          <w:iCs/>
          <w:sz w:val="72"/>
          <w:szCs w:val="72"/>
        </w:rPr>
        <w:t>сельского поселения"</w:t>
      </w:r>
    </w:p>
    <w:p w:rsidR="00423EB1" w:rsidRDefault="00423EB1" w:rsidP="00037756">
      <w:pPr>
        <w:pStyle w:val="Title"/>
        <w:jc w:val="left"/>
        <w:rPr>
          <w:b/>
          <w:bCs/>
        </w:rPr>
      </w:pPr>
    </w:p>
    <w:p w:rsidR="00423EB1" w:rsidRDefault="00423EB1" w:rsidP="00037756">
      <w:pPr>
        <w:jc w:val="center"/>
        <w:rPr>
          <w:b/>
          <w:bCs/>
          <w:sz w:val="72"/>
          <w:szCs w:val="72"/>
        </w:rPr>
      </w:pPr>
    </w:p>
    <w:p w:rsidR="00423EB1" w:rsidRDefault="00423EB1" w:rsidP="00037756">
      <w:pPr>
        <w:jc w:val="center"/>
        <w:rPr>
          <w:b/>
          <w:bCs/>
          <w:sz w:val="72"/>
          <w:szCs w:val="72"/>
        </w:rPr>
      </w:pPr>
    </w:p>
    <w:p w:rsidR="00423EB1" w:rsidRDefault="00423EB1" w:rsidP="00037756">
      <w:pPr>
        <w:jc w:val="center"/>
        <w:rPr>
          <w:b/>
          <w:bCs/>
          <w:sz w:val="72"/>
          <w:szCs w:val="72"/>
        </w:rPr>
      </w:pPr>
    </w:p>
    <w:p w:rsidR="00423EB1" w:rsidRDefault="00423EB1" w:rsidP="00037756">
      <w:pPr>
        <w:jc w:val="center"/>
        <w:rPr>
          <w:b/>
          <w:bCs/>
          <w:sz w:val="72"/>
          <w:szCs w:val="72"/>
        </w:rPr>
      </w:pPr>
    </w:p>
    <w:p w:rsidR="00423EB1" w:rsidRDefault="00423EB1" w:rsidP="00037756">
      <w:pPr>
        <w:jc w:val="center"/>
        <w:rPr>
          <w:b/>
          <w:bCs/>
          <w:sz w:val="72"/>
          <w:szCs w:val="72"/>
        </w:rPr>
      </w:pPr>
    </w:p>
    <w:p w:rsidR="00423EB1" w:rsidRDefault="00423EB1" w:rsidP="00037756">
      <w:pPr>
        <w:jc w:val="center"/>
        <w:rPr>
          <w:sz w:val="28"/>
          <w:szCs w:val="28"/>
        </w:rPr>
      </w:pPr>
      <w:r w:rsidRPr="00F440C9"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423EB1" w:rsidRDefault="00423EB1" w:rsidP="00037756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423EB1" w:rsidRDefault="00423EB1" w:rsidP="00037756">
      <w:pPr>
        <w:jc w:val="center"/>
        <w:rPr>
          <w:sz w:val="20"/>
          <w:szCs w:val="20"/>
        </w:rPr>
      </w:pPr>
      <w:r w:rsidRPr="00F440C9"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423EB1" w:rsidRPr="00D013B8" w:rsidRDefault="00423EB1" w:rsidP="00037756">
      <w:pPr>
        <w:jc w:val="right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ПОНЕДЕЛЬНИК, 24 АПРЕЛЯ   2017</w:t>
      </w:r>
      <w:r w:rsidRPr="00D57974">
        <w:rPr>
          <w:b/>
          <w:bCs/>
          <w:i/>
          <w:iCs/>
          <w:sz w:val="40"/>
          <w:szCs w:val="40"/>
        </w:rPr>
        <w:t xml:space="preserve"> года  № </w:t>
      </w:r>
      <w:r>
        <w:rPr>
          <w:b/>
          <w:bCs/>
          <w:i/>
          <w:iCs/>
          <w:sz w:val="40"/>
          <w:szCs w:val="40"/>
        </w:rPr>
        <w:t>6</w:t>
      </w:r>
      <w:r w:rsidRPr="00D57974">
        <w:rPr>
          <w:b/>
          <w:bCs/>
          <w:i/>
          <w:iCs/>
          <w:sz w:val="40"/>
          <w:szCs w:val="40"/>
        </w:rPr>
        <w:t xml:space="preserve"> </w:t>
      </w: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/>
      </w:tblPr>
      <w:tblGrid>
        <w:gridCol w:w="10773"/>
      </w:tblGrid>
      <w:tr w:rsidR="00423EB1">
        <w:trPr>
          <w:trHeight w:val="4120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423EB1" w:rsidRDefault="00423EB1" w:rsidP="00967B5F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В НОМЕРЕ: </w:t>
            </w:r>
          </w:p>
          <w:p w:rsidR="00423EB1" w:rsidRDefault="00423EB1" w:rsidP="00C64A6F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423EB1" w:rsidRPr="003D2A8F" w:rsidRDefault="00423EB1" w:rsidP="00FA643E">
            <w:pPr>
              <w:ind w:left="459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1.Постановление Администрации Недвиговского сельского поселения от 21.04.2017 г. № 37 «Об организации общественных обсуждений материалов по разделу « Мероприятия по охране окружающей среды» проектной документации объекта « Высоковольтная линия 500 кВ Ростовская – Андреевская – Вышестеблиевская»(Тамань). Участок прохождения по территории «Парк Донской» …………………………………………………………………...2 стр.</w:t>
            </w:r>
          </w:p>
        </w:tc>
      </w:tr>
    </w:tbl>
    <w:p w:rsidR="00423EB1" w:rsidRPr="008F1CCA" w:rsidRDefault="00423EB1" w:rsidP="00037756">
      <w:pPr>
        <w:rPr>
          <w:vanish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08"/>
        <w:gridCol w:w="5400"/>
      </w:tblGrid>
      <w:tr w:rsidR="00423EB1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423EB1" w:rsidRDefault="00423EB1" w:rsidP="00967B5F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 xml:space="preserve"> </w:t>
            </w:r>
            <w:r>
              <w:rPr>
                <w:b/>
                <w:bCs/>
              </w:rPr>
              <w:t>Учредитель: Администрация Недвиговского сельского поселения.</w:t>
            </w:r>
          </w:p>
          <w:p w:rsidR="00423EB1" w:rsidRDefault="00423EB1" w:rsidP="00967B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Адрес издателя – Администрация Недвиговского сельского поселения:</w:t>
            </w:r>
          </w:p>
          <w:p w:rsidR="00423EB1" w:rsidRDefault="00423EB1" w:rsidP="00967B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346813, Ростовская область, Мясниковский район, х.Недвиговка, ул.Ченцова, 7.</w:t>
            </w:r>
          </w:p>
          <w:p w:rsidR="00423EB1" w:rsidRPr="00156579" w:rsidRDefault="00423EB1" w:rsidP="00967B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423EB1" w:rsidRDefault="00423EB1" w:rsidP="00967B5F">
            <w:pPr>
              <w:rPr>
                <w:b/>
                <w:bCs/>
              </w:rPr>
            </w:pPr>
          </w:p>
          <w:p w:rsidR="00423EB1" w:rsidRDefault="00423EB1" w:rsidP="00967B5F">
            <w:pPr>
              <w:jc w:val="center"/>
            </w:pPr>
            <w:r>
              <w:rPr>
                <w:b/>
                <w:bCs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bCs/>
                <w:lang w:val="en-US"/>
              </w:rPr>
              <w:t>www</w:t>
            </w:r>
            <w:r>
              <w:rPr>
                <w:b/>
                <w:bCs/>
              </w:rPr>
              <w:t>.</w:t>
            </w:r>
            <w:r>
              <w:rPr>
                <w:b/>
                <w:bCs/>
                <w:lang w:val="en-US"/>
              </w:rPr>
              <w:t>nedvig</w:t>
            </w:r>
            <w:r>
              <w:rPr>
                <w:b/>
                <w:bCs/>
              </w:rPr>
              <w:t>.</w:t>
            </w:r>
            <w:r>
              <w:rPr>
                <w:b/>
                <w:bCs/>
                <w:lang w:val="en-US"/>
              </w:rPr>
              <w:t>amrro</w:t>
            </w:r>
            <w:r>
              <w:rPr>
                <w:b/>
                <w:bCs/>
              </w:rPr>
              <w:t>.</w:t>
            </w:r>
            <w:r>
              <w:rPr>
                <w:b/>
                <w:bCs/>
                <w:lang w:val="en-US"/>
              </w:rPr>
              <w:t>ru</w:t>
            </w:r>
          </w:p>
          <w:p w:rsidR="00423EB1" w:rsidRDefault="00423EB1" w:rsidP="00967B5F">
            <w:pPr>
              <w:jc w:val="center"/>
            </w:pPr>
          </w:p>
          <w:p w:rsidR="00423EB1" w:rsidRDefault="00423EB1" w:rsidP="00967B5F"/>
        </w:tc>
      </w:tr>
    </w:tbl>
    <w:p w:rsidR="00423EB1" w:rsidRDefault="00423EB1" w:rsidP="00037756">
      <w:pPr>
        <w:sectPr w:rsidR="00423EB1" w:rsidSect="005B3408">
          <w:footerReference w:type="default" r:id="rId8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</w:t>
      </w:r>
    </w:p>
    <w:p w:rsidR="00423EB1" w:rsidRPr="00FA643E" w:rsidRDefault="00423EB1" w:rsidP="00CB1F6E"/>
    <w:p w:rsidR="00423EB1" w:rsidRPr="00514ECA" w:rsidRDefault="00423EB1" w:rsidP="00FA643E">
      <w:pPr>
        <w:pStyle w:val="ConsNonformat"/>
        <w:ind w:left="-142" w:right="-284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14ECA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 xml:space="preserve">Я  </w:t>
      </w:r>
      <w:r w:rsidRPr="00514ECA">
        <w:rPr>
          <w:rFonts w:ascii="Times New Roman" w:hAnsi="Times New Roman" w:cs="Times New Roman"/>
          <w:sz w:val="28"/>
          <w:szCs w:val="28"/>
        </w:rPr>
        <w:t xml:space="preserve">НЕДВИГОВСКОГО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ECA">
        <w:rPr>
          <w:rFonts w:ascii="Times New Roman" w:hAnsi="Times New Roman" w:cs="Times New Roman"/>
          <w:sz w:val="28"/>
          <w:szCs w:val="28"/>
        </w:rPr>
        <w:t xml:space="preserve">СЕЛЬСКОГО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4ECA">
        <w:rPr>
          <w:rFonts w:ascii="Times New Roman" w:hAnsi="Times New Roman" w:cs="Times New Roman"/>
          <w:sz w:val="28"/>
          <w:szCs w:val="28"/>
        </w:rPr>
        <w:t>ПОСЕЛЕНИЯ</w:t>
      </w:r>
    </w:p>
    <w:p w:rsidR="00423EB1" w:rsidRDefault="00423EB1" w:rsidP="00FA643E">
      <w:pPr>
        <w:pStyle w:val="Con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thinThickSmallGap" w:sz="24" w:space="0" w:color="auto"/>
        </w:tblBorders>
        <w:tblLayout w:type="fixed"/>
        <w:tblLook w:val="0000"/>
      </w:tblPr>
      <w:tblGrid>
        <w:gridCol w:w="9360"/>
      </w:tblGrid>
      <w:tr w:rsidR="00423EB1" w:rsidRPr="006E6E29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bottom w:val="nil"/>
            </w:tcBorders>
          </w:tcPr>
          <w:p w:rsidR="00423EB1" w:rsidRPr="006E6E29" w:rsidRDefault="00423EB1" w:rsidP="002C4AEB">
            <w:pPr>
              <w:pStyle w:val="ConsNonforma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423EB1" w:rsidRPr="000A1AE8" w:rsidRDefault="00423EB1" w:rsidP="00FA643E">
      <w:pPr>
        <w:pStyle w:val="Con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1AE8">
        <w:rPr>
          <w:rFonts w:ascii="Times New Roman" w:hAnsi="Times New Roman" w:cs="Times New Roman"/>
          <w:b/>
          <w:bCs/>
          <w:sz w:val="32"/>
          <w:szCs w:val="32"/>
        </w:rPr>
        <w:t>ПОСТАНОВЛЕНИЕ</w:t>
      </w:r>
    </w:p>
    <w:p w:rsidR="00423EB1" w:rsidRDefault="00423EB1" w:rsidP="00FA643E">
      <w:pPr>
        <w:rPr>
          <w:sz w:val="28"/>
          <w:szCs w:val="28"/>
        </w:rPr>
      </w:pPr>
    </w:p>
    <w:p w:rsidR="00423EB1" w:rsidRPr="0099201B" w:rsidRDefault="00423EB1" w:rsidP="00FA643E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21  апреля   2017 г.                            № </w:t>
      </w:r>
      <w:r>
        <w:rPr>
          <w:sz w:val="28"/>
          <w:szCs w:val="28"/>
          <w:lang w:val="en-US"/>
        </w:rPr>
        <w:t>37</w:t>
      </w:r>
      <w:r>
        <w:rPr>
          <w:sz w:val="28"/>
          <w:szCs w:val="28"/>
        </w:rPr>
        <w:t xml:space="preserve">                                     х. Недвиговка</w:t>
      </w:r>
    </w:p>
    <w:p w:rsidR="00423EB1" w:rsidRPr="0099201B" w:rsidRDefault="00423EB1" w:rsidP="00FA643E">
      <w:pPr>
        <w:pStyle w:val="BodyText"/>
        <w:rPr>
          <w:lang w:val="en-US"/>
        </w:rPr>
      </w:pPr>
    </w:p>
    <w:p w:rsidR="00423EB1" w:rsidRDefault="00423EB1" w:rsidP="00FA643E">
      <w:pPr>
        <w:rPr>
          <w:sz w:val="28"/>
          <w:szCs w:val="28"/>
        </w:rPr>
      </w:pPr>
      <w:r>
        <w:rPr>
          <w:sz w:val="28"/>
          <w:szCs w:val="28"/>
        </w:rPr>
        <w:t>О назначении  общественных  обсуждений</w:t>
      </w:r>
    </w:p>
    <w:p w:rsidR="00423EB1" w:rsidRDefault="00423EB1" w:rsidP="00FA643E">
      <w:pPr>
        <w:rPr>
          <w:sz w:val="28"/>
          <w:szCs w:val="28"/>
        </w:rPr>
      </w:pPr>
      <w:r>
        <w:rPr>
          <w:sz w:val="28"/>
          <w:szCs w:val="28"/>
        </w:rPr>
        <w:t>по вопросу оценки воздействия на окружающую</w:t>
      </w:r>
    </w:p>
    <w:p w:rsidR="00423EB1" w:rsidRDefault="00423EB1" w:rsidP="00FA643E">
      <w:pPr>
        <w:rPr>
          <w:sz w:val="28"/>
          <w:szCs w:val="28"/>
        </w:rPr>
      </w:pPr>
      <w:r>
        <w:rPr>
          <w:sz w:val="28"/>
          <w:szCs w:val="28"/>
        </w:rPr>
        <w:t>среду  в  рамках проекта  «Высоковольтная  линия 500 кВ</w:t>
      </w:r>
    </w:p>
    <w:p w:rsidR="00423EB1" w:rsidRDefault="00423EB1" w:rsidP="00FA643E">
      <w:pPr>
        <w:rPr>
          <w:sz w:val="28"/>
          <w:szCs w:val="28"/>
        </w:rPr>
      </w:pPr>
      <w:r>
        <w:rPr>
          <w:sz w:val="28"/>
          <w:szCs w:val="28"/>
        </w:rPr>
        <w:t xml:space="preserve"> Ростовская – Андреевская – Вышестеблиевская (Тамань).</w:t>
      </w:r>
    </w:p>
    <w:p w:rsidR="00423EB1" w:rsidRDefault="00423EB1" w:rsidP="00FA643E">
      <w:pPr>
        <w:rPr>
          <w:sz w:val="28"/>
          <w:szCs w:val="28"/>
        </w:rPr>
      </w:pPr>
      <w:r>
        <w:rPr>
          <w:sz w:val="28"/>
          <w:szCs w:val="28"/>
        </w:rPr>
        <w:t>Участок прохождения по территории ООПТ «Парк Донской»</w:t>
      </w: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связи с проведением работ по проектированию воздушной линии электропередач напряжением 500 кВ  и  оценке воздействия на окружающую среду при реализации проекта   «Высоковольтная линия 500 кВ</w:t>
      </w:r>
      <w:r w:rsidRPr="00F14B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Ростовская – Андреевская – Вышестеблиевская (Тамань).  Участок прохождения по территории ООПТ «Парк Донской», руководствуясь п.4.9. Положения « Об оценке воздействия  намечаемой хозяйственной и иной деятельности на окружающую среду в Российской Федерации, утвержденного Госкомэкологии  РФ от 16.05.2000 г № 372, обращением  филиала «ЭНЕКС» (ОАО) «Южэнергосетьпроект» (почтовый адрес:344116,г. Ростов-на-Дону, ул. Ленина,4) Администрация Недвиговского сельского поселения</w:t>
      </w: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423EB1" w:rsidRDefault="00423EB1" w:rsidP="00FA643E">
      <w:pPr>
        <w:jc w:val="center"/>
        <w:rPr>
          <w:sz w:val="28"/>
          <w:szCs w:val="28"/>
        </w:rPr>
      </w:pPr>
    </w:p>
    <w:p w:rsidR="00423EB1" w:rsidRPr="00F7498B" w:rsidRDefault="00423EB1" w:rsidP="00FA643E">
      <w:pPr>
        <w:pStyle w:val="ListParagraph"/>
        <w:ind w:left="0"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1.Назначить общественные обсуждения(в форме слушаний) по вопросу оценки воздействия на окружающую среду  при реализации проекта</w:t>
      </w:r>
    </w:p>
    <w:p w:rsidR="00423EB1" w:rsidRDefault="00423EB1" w:rsidP="00FA643E">
      <w:pPr>
        <w:jc w:val="both"/>
        <w:rPr>
          <w:sz w:val="28"/>
          <w:szCs w:val="28"/>
        </w:rPr>
      </w:pPr>
      <w:r w:rsidRPr="005F74CA">
        <w:rPr>
          <w:sz w:val="28"/>
          <w:szCs w:val="28"/>
        </w:rPr>
        <w:t>«Высоковольтная</w:t>
      </w:r>
      <w:r>
        <w:rPr>
          <w:sz w:val="28"/>
          <w:szCs w:val="28"/>
        </w:rPr>
        <w:t xml:space="preserve"> </w:t>
      </w:r>
      <w:r w:rsidRPr="005F74CA">
        <w:rPr>
          <w:sz w:val="28"/>
          <w:szCs w:val="28"/>
        </w:rPr>
        <w:t>л</w:t>
      </w:r>
      <w:r>
        <w:rPr>
          <w:sz w:val="28"/>
          <w:szCs w:val="28"/>
        </w:rPr>
        <w:t>иния</w:t>
      </w:r>
      <w:r w:rsidRPr="005F74CA">
        <w:rPr>
          <w:sz w:val="28"/>
          <w:szCs w:val="28"/>
        </w:rPr>
        <w:t xml:space="preserve"> 500 кВ Ростовская – Андреевская – Вышестеблиевская</w:t>
      </w:r>
      <w:r>
        <w:rPr>
          <w:sz w:val="28"/>
          <w:szCs w:val="28"/>
        </w:rPr>
        <w:t xml:space="preserve"> </w:t>
      </w:r>
      <w:r w:rsidRPr="005F74CA">
        <w:rPr>
          <w:sz w:val="28"/>
          <w:szCs w:val="28"/>
        </w:rPr>
        <w:t>(Тамань).</w:t>
      </w:r>
      <w:r>
        <w:rPr>
          <w:sz w:val="28"/>
          <w:szCs w:val="28"/>
        </w:rPr>
        <w:t xml:space="preserve"> </w:t>
      </w:r>
      <w:r w:rsidRPr="005F74CA">
        <w:rPr>
          <w:sz w:val="28"/>
          <w:szCs w:val="28"/>
        </w:rPr>
        <w:t>Участок прохождения по территории ООПТ «Парк Донской»</w:t>
      </w:r>
      <w:r>
        <w:rPr>
          <w:sz w:val="28"/>
          <w:szCs w:val="28"/>
        </w:rPr>
        <w:t>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Установить срок проведения общественных обсуждений – 24.05.2017 г.                в 15 часов 00 минут.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Место проведения - х. Недвиговка, ул. Ченцова,7, Мясниковского района, Ростовской области, здание Администрации Недвиговского сельского поселения.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2.Для проведения общественных обсуждений создать рабочую группу в составе:</w:t>
      </w:r>
    </w:p>
    <w:p w:rsidR="00423EB1" w:rsidRDefault="00423EB1" w:rsidP="00FA643E">
      <w:pPr>
        <w:jc w:val="both"/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рабочей группы : Глава Администрации Недвиговского сельского поселения – О.В.Колесникова</w:t>
      </w:r>
    </w:p>
    <w:p w:rsidR="00423EB1" w:rsidRDefault="00423EB1" w:rsidP="00FA643E">
      <w:pPr>
        <w:jc w:val="both"/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Секретарь рабочей группы: Начальник сектора экономики и финансов – Администрации Недвиговского сельского поселения - О.В.Берекчиян</w:t>
      </w:r>
    </w:p>
    <w:p w:rsidR="00423EB1" w:rsidRDefault="00423EB1" w:rsidP="00FA643E">
      <w:pPr>
        <w:jc w:val="both"/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Члены рабочей группы: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Начальник отдела сельского хозяйства Администрации Мясниковского района – Н.М.Тер-Акопян (по согласованию).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Специалист первой категории Администрации Недвиговского сельского округа – Н.В.Блинченко.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Представитель  ОВЛ Филиала «ЭНЕКС» (ОАО) « Южэнергосетьпроект» -ведущий инженер О.В.Долгов ( по согласованию).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3.Опубликовать (обнародовать) настоящее постановление в информационном бюллетене «Вестник Недвиговского сельского поселения» и разместить на официальном сайте Администрации Недвиговского сельского поселения </w:t>
      </w:r>
      <w:hyperlink r:id="rId9" w:history="1">
        <w:r w:rsidRPr="00805AEE">
          <w:rPr>
            <w:rStyle w:val="Hyperlink"/>
            <w:sz w:val="28"/>
            <w:szCs w:val="28"/>
            <w:lang w:val="en-US"/>
          </w:rPr>
          <w:t>www</w:t>
        </w:r>
        <w:r w:rsidRPr="003E2DD7">
          <w:rPr>
            <w:rStyle w:val="Hyperlink"/>
            <w:sz w:val="28"/>
            <w:szCs w:val="28"/>
          </w:rPr>
          <w:t>.</w:t>
        </w:r>
        <w:r w:rsidRPr="00805AEE">
          <w:rPr>
            <w:rStyle w:val="Hyperlink"/>
            <w:sz w:val="28"/>
            <w:szCs w:val="28"/>
            <w:lang w:val="en-US"/>
          </w:rPr>
          <w:t>nedvig</w:t>
        </w:r>
        <w:r w:rsidRPr="003E2DD7">
          <w:rPr>
            <w:rStyle w:val="Hyperlink"/>
            <w:sz w:val="28"/>
            <w:szCs w:val="28"/>
          </w:rPr>
          <w:t>.</w:t>
        </w:r>
        <w:r w:rsidRPr="00805AEE">
          <w:rPr>
            <w:rStyle w:val="Hyperlink"/>
            <w:sz w:val="28"/>
            <w:szCs w:val="28"/>
            <w:lang w:val="en-US"/>
          </w:rPr>
          <w:t>amro</w:t>
        </w:r>
        <w:r w:rsidRPr="003E2DD7">
          <w:rPr>
            <w:rStyle w:val="Hyperlink"/>
            <w:sz w:val="28"/>
            <w:szCs w:val="28"/>
          </w:rPr>
          <w:t>.</w:t>
        </w:r>
        <w:r w:rsidRPr="00805AEE">
          <w:rPr>
            <w:rStyle w:val="Hyperlink"/>
            <w:sz w:val="28"/>
            <w:szCs w:val="28"/>
            <w:lang w:val="en-US"/>
          </w:rPr>
          <w:t>ru</w:t>
        </w:r>
      </w:hyperlink>
      <w:r w:rsidRPr="003E2DD7">
        <w:rPr>
          <w:sz w:val="28"/>
          <w:szCs w:val="28"/>
        </w:rPr>
        <w:t>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Специалисту первой категории Администрации Недвиговского сельского поселения Блинченко Н.В.- обеспечить возможность всем желающим ознакомиться с материалами по оценке воздействия на окружающую среду в рабочие дни  с 10 до 13 часов в период с 21 апреля по 24 мая 2017 года, для чего разместить материалы в здании Администрации.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Установить, что замечания, предложения, вопросы по указанному проекту направляются в течении 30 дней с момента публикации информации о проведении общественных обсуждений в адрес Администрации Недвиговского сельского поселения.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6. Поступившие замечания, предложения и ответы на них будут рассмотрены при проведении общественных обсуждений.</w:t>
      </w: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7. Контроль за исполнением настоящего постановления оставляю за собой.</w:t>
      </w:r>
    </w:p>
    <w:p w:rsidR="00423EB1" w:rsidRDefault="00423EB1" w:rsidP="00FA643E">
      <w:pPr>
        <w:jc w:val="both"/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</w:p>
    <w:p w:rsidR="00423EB1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 Недвиговского</w:t>
      </w:r>
    </w:p>
    <w:p w:rsidR="00423EB1" w:rsidRPr="00E07FC3" w:rsidRDefault="00423EB1" w:rsidP="00FA643E">
      <w:pPr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                                                            О.В.Колесникова</w:t>
      </w:r>
    </w:p>
    <w:p w:rsidR="00423EB1" w:rsidRPr="003E2DD7" w:rsidRDefault="00423EB1" w:rsidP="00FA643E">
      <w:pPr>
        <w:jc w:val="both"/>
        <w:rPr>
          <w:sz w:val="28"/>
          <w:szCs w:val="28"/>
        </w:rPr>
      </w:pPr>
      <w:r w:rsidRPr="003E2DD7">
        <w:rPr>
          <w:sz w:val="28"/>
          <w:szCs w:val="28"/>
        </w:rPr>
        <w:t xml:space="preserve">  </w:t>
      </w: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Default="00423EB1" w:rsidP="00FA643E">
      <w:pPr>
        <w:rPr>
          <w:sz w:val="28"/>
          <w:szCs w:val="28"/>
        </w:rPr>
      </w:pPr>
    </w:p>
    <w:p w:rsidR="00423EB1" w:rsidRPr="00183080" w:rsidRDefault="00423EB1"/>
    <w:sectPr w:rsidR="00423EB1" w:rsidRPr="00183080" w:rsidSect="006521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EB1" w:rsidRDefault="00423EB1" w:rsidP="00D0556D">
      <w:r>
        <w:separator/>
      </w:r>
    </w:p>
  </w:endnote>
  <w:endnote w:type="continuationSeparator" w:id="1">
    <w:p w:rsidR="00423EB1" w:rsidRDefault="00423EB1" w:rsidP="00D05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EB1" w:rsidRDefault="00423EB1" w:rsidP="005B3408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23EB1" w:rsidRDefault="00423EB1" w:rsidP="005B340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EB1" w:rsidRDefault="00423EB1" w:rsidP="00D0556D">
      <w:r>
        <w:separator/>
      </w:r>
    </w:p>
  </w:footnote>
  <w:footnote w:type="continuationSeparator" w:id="1">
    <w:p w:rsidR="00423EB1" w:rsidRDefault="00423EB1" w:rsidP="00D055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E3AF3"/>
    <w:multiLevelType w:val="hybridMultilevel"/>
    <w:tmpl w:val="0A4C7892"/>
    <w:lvl w:ilvl="0" w:tplc="06FA06F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75" w:hanging="360"/>
      </w:pPr>
    </w:lvl>
    <w:lvl w:ilvl="2" w:tplc="0419001B">
      <w:start w:val="1"/>
      <w:numFmt w:val="lowerRoman"/>
      <w:lvlText w:val="%3."/>
      <w:lvlJc w:val="right"/>
      <w:pPr>
        <w:ind w:left="1995" w:hanging="180"/>
      </w:pPr>
    </w:lvl>
    <w:lvl w:ilvl="3" w:tplc="0419000F">
      <w:start w:val="1"/>
      <w:numFmt w:val="decimal"/>
      <w:lvlText w:val="%4."/>
      <w:lvlJc w:val="left"/>
      <w:pPr>
        <w:ind w:left="2715" w:hanging="360"/>
      </w:pPr>
    </w:lvl>
    <w:lvl w:ilvl="4" w:tplc="04190019">
      <w:start w:val="1"/>
      <w:numFmt w:val="lowerLetter"/>
      <w:lvlText w:val="%5."/>
      <w:lvlJc w:val="left"/>
      <w:pPr>
        <w:ind w:left="3435" w:hanging="360"/>
      </w:pPr>
    </w:lvl>
    <w:lvl w:ilvl="5" w:tplc="0419001B">
      <w:start w:val="1"/>
      <w:numFmt w:val="lowerRoman"/>
      <w:lvlText w:val="%6."/>
      <w:lvlJc w:val="right"/>
      <w:pPr>
        <w:ind w:left="4155" w:hanging="180"/>
      </w:pPr>
    </w:lvl>
    <w:lvl w:ilvl="6" w:tplc="0419000F">
      <w:start w:val="1"/>
      <w:numFmt w:val="decimal"/>
      <w:lvlText w:val="%7."/>
      <w:lvlJc w:val="left"/>
      <w:pPr>
        <w:ind w:left="4875" w:hanging="360"/>
      </w:pPr>
    </w:lvl>
    <w:lvl w:ilvl="7" w:tplc="04190019">
      <w:start w:val="1"/>
      <w:numFmt w:val="lowerLetter"/>
      <w:lvlText w:val="%8."/>
      <w:lvlJc w:val="left"/>
      <w:pPr>
        <w:ind w:left="5595" w:hanging="360"/>
      </w:pPr>
    </w:lvl>
    <w:lvl w:ilvl="8" w:tplc="0419001B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7756"/>
    <w:rsid w:val="00000266"/>
    <w:rsid w:val="000012E1"/>
    <w:rsid w:val="00001D78"/>
    <w:rsid w:val="00001F66"/>
    <w:rsid w:val="000021B1"/>
    <w:rsid w:val="00002F90"/>
    <w:rsid w:val="00003194"/>
    <w:rsid w:val="000032BA"/>
    <w:rsid w:val="00003360"/>
    <w:rsid w:val="00003709"/>
    <w:rsid w:val="00003A73"/>
    <w:rsid w:val="00004363"/>
    <w:rsid w:val="0000624B"/>
    <w:rsid w:val="000063A2"/>
    <w:rsid w:val="00006484"/>
    <w:rsid w:val="0000659F"/>
    <w:rsid w:val="00006DCD"/>
    <w:rsid w:val="00007858"/>
    <w:rsid w:val="000100DC"/>
    <w:rsid w:val="000106DD"/>
    <w:rsid w:val="00010939"/>
    <w:rsid w:val="00012659"/>
    <w:rsid w:val="0001279B"/>
    <w:rsid w:val="000128A4"/>
    <w:rsid w:val="00012DE2"/>
    <w:rsid w:val="00012E32"/>
    <w:rsid w:val="0001355D"/>
    <w:rsid w:val="0001429D"/>
    <w:rsid w:val="0001531B"/>
    <w:rsid w:val="00016A66"/>
    <w:rsid w:val="0001715F"/>
    <w:rsid w:val="00017290"/>
    <w:rsid w:val="00017A11"/>
    <w:rsid w:val="0002020F"/>
    <w:rsid w:val="0002180B"/>
    <w:rsid w:val="00021BB7"/>
    <w:rsid w:val="00021FC4"/>
    <w:rsid w:val="000222A8"/>
    <w:rsid w:val="000224BF"/>
    <w:rsid w:val="00022E08"/>
    <w:rsid w:val="00023AD5"/>
    <w:rsid w:val="0002441F"/>
    <w:rsid w:val="000254A3"/>
    <w:rsid w:val="00025852"/>
    <w:rsid w:val="00025883"/>
    <w:rsid w:val="00026B35"/>
    <w:rsid w:val="00027EFC"/>
    <w:rsid w:val="000316A2"/>
    <w:rsid w:val="00032EA5"/>
    <w:rsid w:val="000330A5"/>
    <w:rsid w:val="00033253"/>
    <w:rsid w:val="00033558"/>
    <w:rsid w:val="00033E1D"/>
    <w:rsid w:val="0003451F"/>
    <w:rsid w:val="00034630"/>
    <w:rsid w:val="00034641"/>
    <w:rsid w:val="00034A14"/>
    <w:rsid w:val="00034C61"/>
    <w:rsid w:val="0003523F"/>
    <w:rsid w:val="00035938"/>
    <w:rsid w:val="00035960"/>
    <w:rsid w:val="00037035"/>
    <w:rsid w:val="000375B4"/>
    <w:rsid w:val="00037756"/>
    <w:rsid w:val="000378D9"/>
    <w:rsid w:val="000408D6"/>
    <w:rsid w:val="0004173A"/>
    <w:rsid w:val="000419F6"/>
    <w:rsid w:val="00042029"/>
    <w:rsid w:val="000425A3"/>
    <w:rsid w:val="0004263C"/>
    <w:rsid w:val="00042C54"/>
    <w:rsid w:val="00043017"/>
    <w:rsid w:val="0004339A"/>
    <w:rsid w:val="00043CD6"/>
    <w:rsid w:val="000442E9"/>
    <w:rsid w:val="00044610"/>
    <w:rsid w:val="00044887"/>
    <w:rsid w:val="00044A75"/>
    <w:rsid w:val="00045A83"/>
    <w:rsid w:val="00045BB6"/>
    <w:rsid w:val="00045FD4"/>
    <w:rsid w:val="0004684C"/>
    <w:rsid w:val="0004714A"/>
    <w:rsid w:val="00047330"/>
    <w:rsid w:val="00047413"/>
    <w:rsid w:val="00047606"/>
    <w:rsid w:val="000500B5"/>
    <w:rsid w:val="00050D29"/>
    <w:rsid w:val="00051C7B"/>
    <w:rsid w:val="00052E24"/>
    <w:rsid w:val="00053508"/>
    <w:rsid w:val="00053785"/>
    <w:rsid w:val="00053E4E"/>
    <w:rsid w:val="00054101"/>
    <w:rsid w:val="00055083"/>
    <w:rsid w:val="00055259"/>
    <w:rsid w:val="0005586E"/>
    <w:rsid w:val="00055DD9"/>
    <w:rsid w:val="0005679E"/>
    <w:rsid w:val="0005723D"/>
    <w:rsid w:val="000572ED"/>
    <w:rsid w:val="0005773B"/>
    <w:rsid w:val="0005778F"/>
    <w:rsid w:val="00060B93"/>
    <w:rsid w:val="0006177C"/>
    <w:rsid w:val="00061810"/>
    <w:rsid w:val="00061B12"/>
    <w:rsid w:val="00061B25"/>
    <w:rsid w:val="00061B58"/>
    <w:rsid w:val="00061C69"/>
    <w:rsid w:val="00061F58"/>
    <w:rsid w:val="000620F3"/>
    <w:rsid w:val="00062F73"/>
    <w:rsid w:val="000633CF"/>
    <w:rsid w:val="000634E0"/>
    <w:rsid w:val="00063ED2"/>
    <w:rsid w:val="00063FA6"/>
    <w:rsid w:val="0006410A"/>
    <w:rsid w:val="00064F96"/>
    <w:rsid w:val="00065255"/>
    <w:rsid w:val="00065738"/>
    <w:rsid w:val="00065A4A"/>
    <w:rsid w:val="0006612A"/>
    <w:rsid w:val="000662C5"/>
    <w:rsid w:val="000669F5"/>
    <w:rsid w:val="000672B4"/>
    <w:rsid w:val="0006764D"/>
    <w:rsid w:val="0006779D"/>
    <w:rsid w:val="00067F31"/>
    <w:rsid w:val="00067F40"/>
    <w:rsid w:val="0007006C"/>
    <w:rsid w:val="00070343"/>
    <w:rsid w:val="0007164B"/>
    <w:rsid w:val="00071CA9"/>
    <w:rsid w:val="00072568"/>
    <w:rsid w:val="000736BD"/>
    <w:rsid w:val="000746E1"/>
    <w:rsid w:val="00074F94"/>
    <w:rsid w:val="00075084"/>
    <w:rsid w:val="00075095"/>
    <w:rsid w:val="00075133"/>
    <w:rsid w:val="0007524B"/>
    <w:rsid w:val="000753C2"/>
    <w:rsid w:val="00076D43"/>
    <w:rsid w:val="00080203"/>
    <w:rsid w:val="00080C7D"/>
    <w:rsid w:val="0008198D"/>
    <w:rsid w:val="00082149"/>
    <w:rsid w:val="0008329F"/>
    <w:rsid w:val="000840E4"/>
    <w:rsid w:val="000844B6"/>
    <w:rsid w:val="0008508A"/>
    <w:rsid w:val="000850B2"/>
    <w:rsid w:val="00085819"/>
    <w:rsid w:val="00085C1C"/>
    <w:rsid w:val="00086923"/>
    <w:rsid w:val="000869C4"/>
    <w:rsid w:val="00086AA5"/>
    <w:rsid w:val="00086B99"/>
    <w:rsid w:val="00087282"/>
    <w:rsid w:val="00087CFB"/>
    <w:rsid w:val="00090064"/>
    <w:rsid w:val="00090401"/>
    <w:rsid w:val="0009076A"/>
    <w:rsid w:val="00090E24"/>
    <w:rsid w:val="0009200E"/>
    <w:rsid w:val="00092027"/>
    <w:rsid w:val="000927C9"/>
    <w:rsid w:val="00092B00"/>
    <w:rsid w:val="00092BF3"/>
    <w:rsid w:val="0009457B"/>
    <w:rsid w:val="0009458A"/>
    <w:rsid w:val="00094B9B"/>
    <w:rsid w:val="000954F5"/>
    <w:rsid w:val="00096878"/>
    <w:rsid w:val="000968AD"/>
    <w:rsid w:val="00097C39"/>
    <w:rsid w:val="000A0329"/>
    <w:rsid w:val="000A04EC"/>
    <w:rsid w:val="000A1059"/>
    <w:rsid w:val="000A1AB7"/>
    <w:rsid w:val="000A1AE8"/>
    <w:rsid w:val="000A25DB"/>
    <w:rsid w:val="000A3052"/>
    <w:rsid w:val="000A33FC"/>
    <w:rsid w:val="000A3AA8"/>
    <w:rsid w:val="000A3F4A"/>
    <w:rsid w:val="000A4D92"/>
    <w:rsid w:val="000A4FB5"/>
    <w:rsid w:val="000A622E"/>
    <w:rsid w:val="000A6A3E"/>
    <w:rsid w:val="000A6F05"/>
    <w:rsid w:val="000A747B"/>
    <w:rsid w:val="000A7D17"/>
    <w:rsid w:val="000B0011"/>
    <w:rsid w:val="000B0E7C"/>
    <w:rsid w:val="000B244D"/>
    <w:rsid w:val="000B3F00"/>
    <w:rsid w:val="000B40EF"/>
    <w:rsid w:val="000B41A7"/>
    <w:rsid w:val="000B48A0"/>
    <w:rsid w:val="000B57CC"/>
    <w:rsid w:val="000B6A29"/>
    <w:rsid w:val="000B6C93"/>
    <w:rsid w:val="000B76A6"/>
    <w:rsid w:val="000B7FAB"/>
    <w:rsid w:val="000C0684"/>
    <w:rsid w:val="000C0B3A"/>
    <w:rsid w:val="000C0E9F"/>
    <w:rsid w:val="000C11E5"/>
    <w:rsid w:val="000C1444"/>
    <w:rsid w:val="000C1C23"/>
    <w:rsid w:val="000C1D4F"/>
    <w:rsid w:val="000C2486"/>
    <w:rsid w:val="000C27F3"/>
    <w:rsid w:val="000C27FC"/>
    <w:rsid w:val="000C3000"/>
    <w:rsid w:val="000C313A"/>
    <w:rsid w:val="000C325F"/>
    <w:rsid w:val="000C38B1"/>
    <w:rsid w:val="000C3EAB"/>
    <w:rsid w:val="000C451B"/>
    <w:rsid w:val="000C51EE"/>
    <w:rsid w:val="000C5216"/>
    <w:rsid w:val="000C58AE"/>
    <w:rsid w:val="000C59A7"/>
    <w:rsid w:val="000C5BA4"/>
    <w:rsid w:val="000C5E94"/>
    <w:rsid w:val="000C693B"/>
    <w:rsid w:val="000C6F02"/>
    <w:rsid w:val="000C70F8"/>
    <w:rsid w:val="000C7222"/>
    <w:rsid w:val="000C735F"/>
    <w:rsid w:val="000D0164"/>
    <w:rsid w:val="000D02AF"/>
    <w:rsid w:val="000D0894"/>
    <w:rsid w:val="000D0B64"/>
    <w:rsid w:val="000D102B"/>
    <w:rsid w:val="000D16A8"/>
    <w:rsid w:val="000D1C74"/>
    <w:rsid w:val="000D35A1"/>
    <w:rsid w:val="000D3DA7"/>
    <w:rsid w:val="000D46C7"/>
    <w:rsid w:val="000D4AD5"/>
    <w:rsid w:val="000D4DEB"/>
    <w:rsid w:val="000D4E8E"/>
    <w:rsid w:val="000D529B"/>
    <w:rsid w:val="000D52B5"/>
    <w:rsid w:val="000D5E70"/>
    <w:rsid w:val="000D6AA2"/>
    <w:rsid w:val="000D6B26"/>
    <w:rsid w:val="000D77E0"/>
    <w:rsid w:val="000D7C72"/>
    <w:rsid w:val="000E0175"/>
    <w:rsid w:val="000E112A"/>
    <w:rsid w:val="000E1275"/>
    <w:rsid w:val="000E1B90"/>
    <w:rsid w:val="000E1C1B"/>
    <w:rsid w:val="000E2081"/>
    <w:rsid w:val="000E266E"/>
    <w:rsid w:val="000E34D2"/>
    <w:rsid w:val="000E36B4"/>
    <w:rsid w:val="000E410E"/>
    <w:rsid w:val="000E413A"/>
    <w:rsid w:val="000E470E"/>
    <w:rsid w:val="000E4D29"/>
    <w:rsid w:val="000E56D4"/>
    <w:rsid w:val="000E5F3A"/>
    <w:rsid w:val="000E6013"/>
    <w:rsid w:val="000E764F"/>
    <w:rsid w:val="000E7A20"/>
    <w:rsid w:val="000E7EB4"/>
    <w:rsid w:val="000E7F5E"/>
    <w:rsid w:val="000F0758"/>
    <w:rsid w:val="000F13CE"/>
    <w:rsid w:val="000F2D38"/>
    <w:rsid w:val="000F2F6A"/>
    <w:rsid w:val="000F4408"/>
    <w:rsid w:val="000F4B21"/>
    <w:rsid w:val="000F4F5F"/>
    <w:rsid w:val="000F5D98"/>
    <w:rsid w:val="000F6184"/>
    <w:rsid w:val="000F69DC"/>
    <w:rsid w:val="000F69F7"/>
    <w:rsid w:val="000F6BA2"/>
    <w:rsid w:val="000F6D3B"/>
    <w:rsid w:val="000F7586"/>
    <w:rsid w:val="000F7877"/>
    <w:rsid w:val="000F7EE7"/>
    <w:rsid w:val="00101C73"/>
    <w:rsid w:val="001023E0"/>
    <w:rsid w:val="00102C90"/>
    <w:rsid w:val="00102FC8"/>
    <w:rsid w:val="00103035"/>
    <w:rsid w:val="0010324E"/>
    <w:rsid w:val="001049EA"/>
    <w:rsid w:val="00104C39"/>
    <w:rsid w:val="00104D9D"/>
    <w:rsid w:val="00104F0D"/>
    <w:rsid w:val="001053F8"/>
    <w:rsid w:val="0010602E"/>
    <w:rsid w:val="00106387"/>
    <w:rsid w:val="00106C6B"/>
    <w:rsid w:val="001070CA"/>
    <w:rsid w:val="0010788E"/>
    <w:rsid w:val="001103AC"/>
    <w:rsid w:val="00110514"/>
    <w:rsid w:val="001117DE"/>
    <w:rsid w:val="00111BEE"/>
    <w:rsid w:val="0011296E"/>
    <w:rsid w:val="00112F55"/>
    <w:rsid w:val="001131A4"/>
    <w:rsid w:val="0011323A"/>
    <w:rsid w:val="00113438"/>
    <w:rsid w:val="00113A57"/>
    <w:rsid w:val="001142F3"/>
    <w:rsid w:val="00114980"/>
    <w:rsid w:val="00115419"/>
    <w:rsid w:val="001157CB"/>
    <w:rsid w:val="00115E90"/>
    <w:rsid w:val="00116455"/>
    <w:rsid w:val="00117347"/>
    <w:rsid w:val="001174A2"/>
    <w:rsid w:val="00120A3A"/>
    <w:rsid w:val="00120F5F"/>
    <w:rsid w:val="00120FC0"/>
    <w:rsid w:val="001211E7"/>
    <w:rsid w:val="001213E9"/>
    <w:rsid w:val="00121707"/>
    <w:rsid w:val="0012195A"/>
    <w:rsid w:val="001219E4"/>
    <w:rsid w:val="00122A20"/>
    <w:rsid w:val="0012338B"/>
    <w:rsid w:val="00123957"/>
    <w:rsid w:val="001266B6"/>
    <w:rsid w:val="00126828"/>
    <w:rsid w:val="00126AED"/>
    <w:rsid w:val="00126E21"/>
    <w:rsid w:val="00127114"/>
    <w:rsid w:val="00127864"/>
    <w:rsid w:val="00130B23"/>
    <w:rsid w:val="00130FBD"/>
    <w:rsid w:val="00131B46"/>
    <w:rsid w:val="001328D0"/>
    <w:rsid w:val="00133213"/>
    <w:rsid w:val="0013323A"/>
    <w:rsid w:val="00133392"/>
    <w:rsid w:val="0013528B"/>
    <w:rsid w:val="00136FC1"/>
    <w:rsid w:val="00140221"/>
    <w:rsid w:val="00141DBF"/>
    <w:rsid w:val="00142380"/>
    <w:rsid w:val="00142B1F"/>
    <w:rsid w:val="00142FDC"/>
    <w:rsid w:val="0014309D"/>
    <w:rsid w:val="00144717"/>
    <w:rsid w:val="00145B30"/>
    <w:rsid w:val="00146066"/>
    <w:rsid w:val="0014626C"/>
    <w:rsid w:val="001467CE"/>
    <w:rsid w:val="00146CE9"/>
    <w:rsid w:val="00147517"/>
    <w:rsid w:val="001478BD"/>
    <w:rsid w:val="00147F2D"/>
    <w:rsid w:val="00150BF5"/>
    <w:rsid w:val="00150CF7"/>
    <w:rsid w:val="00150D2C"/>
    <w:rsid w:val="001522C8"/>
    <w:rsid w:val="00152904"/>
    <w:rsid w:val="001533A3"/>
    <w:rsid w:val="001537D6"/>
    <w:rsid w:val="0015497B"/>
    <w:rsid w:val="00154AA6"/>
    <w:rsid w:val="00156579"/>
    <w:rsid w:val="001568D7"/>
    <w:rsid w:val="00156AE6"/>
    <w:rsid w:val="00156E85"/>
    <w:rsid w:val="00156EB8"/>
    <w:rsid w:val="0015743E"/>
    <w:rsid w:val="001576D6"/>
    <w:rsid w:val="00157FD4"/>
    <w:rsid w:val="00160248"/>
    <w:rsid w:val="00161585"/>
    <w:rsid w:val="00161861"/>
    <w:rsid w:val="00162535"/>
    <w:rsid w:val="00163A40"/>
    <w:rsid w:val="001641AF"/>
    <w:rsid w:val="00164A0D"/>
    <w:rsid w:val="00166873"/>
    <w:rsid w:val="00167A38"/>
    <w:rsid w:val="00167A93"/>
    <w:rsid w:val="00170B83"/>
    <w:rsid w:val="00170D3B"/>
    <w:rsid w:val="00171010"/>
    <w:rsid w:val="001715B0"/>
    <w:rsid w:val="00173078"/>
    <w:rsid w:val="00173522"/>
    <w:rsid w:val="00175260"/>
    <w:rsid w:val="00175915"/>
    <w:rsid w:val="00175FD0"/>
    <w:rsid w:val="00176337"/>
    <w:rsid w:val="00176791"/>
    <w:rsid w:val="001772D4"/>
    <w:rsid w:val="00177C69"/>
    <w:rsid w:val="00177CB4"/>
    <w:rsid w:val="00180A29"/>
    <w:rsid w:val="00180B90"/>
    <w:rsid w:val="0018105A"/>
    <w:rsid w:val="0018136A"/>
    <w:rsid w:val="00181848"/>
    <w:rsid w:val="00181881"/>
    <w:rsid w:val="00181F42"/>
    <w:rsid w:val="00183080"/>
    <w:rsid w:val="001839FE"/>
    <w:rsid w:val="00183D6C"/>
    <w:rsid w:val="001841D3"/>
    <w:rsid w:val="00184233"/>
    <w:rsid w:val="00184326"/>
    <w:rsid w:val="00185177"/>
    <w:rsid w:val="00185864"/>
    <w:rsid w:val="001864D7"/>
    <w:rsid w:val="001864F7"/>
    <w:rsid w:val="001900F5"/>
    <w:rsid w:val="00190295"/>
    <w:rsid w:val="001905DE"/>
    <w:rsid w:val="00190CD7"/>
    <w:rsid w:val="001910C3"/>
    <w:rsid w:val="00191D3D"/>
    <w:rsid w:val="00191FE9"/>
    <w:rsid w:val="001923CE"/>
    <w:rsid w:val="00192455"/>
    <w:rsid w:val="00193088"/>
    <w:rsid w:val="00193191"/>
    <w:rsid w:val="001932CD"/>
    <w:rsid w:val="00193740"/>
    <w:rsid w:val="00193C14"/>
    <w:rsid w:val="00194302"/>
    <w:rsid w:val="001944A0"/>
    <w:rsid w:val="001945F0"/>
    <w:rsid w:val="001946DD"/>
    <w:rsid w:val="00194B40"/>
    <w:rsid w:val="00196938"/>
    <w:rsid w:val="001969FE"/>
    <w:rsid w:val="00196CB2"/>
    <w:rsid w:val="00197292"/>
    <w:rsid w:val="00197529"/>
    <w:rsid w:val="0019752C"/>
    <w:rsid w:val="00197619"/>
    <w:rsid w:val="00197CB2"/>
    <w:rsid w:val="001A0017"/>
    <w:rsid w:val="001A0C0E"/>
    <w:rsid w:val="001A10A8"/>
    <w:rsid w:val="001A193B"/>
    <w:rsid w:val="001A1B16"/>
    <w:rsid w:val="001A1C57"/>
    <w:rsid w:val="001A2127"/>
    <w:rsid w:val="001A22DA"/>
    <w:rsid w:val="001A2A5D"/>
    <w:rsid w:val="001A385F"/>
    <w:rsid w:val="001A3ECD"/>
    <w:rsid w:val="001A442A"/>
    <w:rsid w:val="001A48C4"/>
    <w:rsid w:val="001A4A6A"/>
    <w:rsid w:val="001A4BA7"/>
    <w:rsid w:val="001A5FAA"/>
    <w:rsid w:val="001A7357"/>
    <w:rsid w:val="001A789C"/>
    <w:rsid w:val="001B09F9"/>
    <w:rsid w:val="001B0DC5"/>
    <w:rsid w:val="001B17F5"/>
    <w:rsid w:val="001B21F8"/>
    <w:rsid w:val="001B3315"/>
    <w:rsid w:val="001B3526"/>
    <w:rsid w:val="001B3946"/>
    <w:rsid w:val="001B3A21"/>
    <w:rsid w:val="001B3E73"/>
    <w:rsid w:val="001B412E"/>
    <w:rsid w:val="001B4D8F"/>
    <w:rsid w:val="001B57A9"/>
    <w:rsid w:val="001B5EA5"/>
    <w:rsid w:val="001B666F"/>
    <w:rsid w:val="001B6B6F"/>
    <w:rsid w:val="001C06C5"/>
    <w:rsid w:val="001C233E"/>
    <w:rsid w:val="001C299A"/>
    <w:rsid w:val="001C2AF8"/>
    <w:rsid w:val="001C2C49"/>
    <w:rsid w:val="001C35D5"/>
    <w:rsid w:val="001C3B32"/>
    <w:rsid w:val="001C413E"/>
    <w:rsid w:val="001C437B"/>
    <w:rsid w:val="001C467E"/>
    <w:rsid w:val="001C48B2"/>
    <w:rsid w:val="001C4D57"/>
    <w:rsid w:val="001C4EDD"/>
    <w:rsid w:val="001C52EA"/>
    <w:rsid w:val="001C52FF"/>
    <w:rsid w:val="001C5348"/>
    <w:rsid w:val="001C542B"/>
    <w:rsid w:val="001C581F"/>
    <w:rsid w:val="001C582F"/>
    <w:rsid w:val="001C6314"/>
    <w:rsid w:val="001C6395"/>
    <w:rsid w:val="001C6EA9"/>
    <w:rsid w:val="001C726B"/>
    <w:rsid w:val="001C79F3"/>
    <w:rsid w:val="001C7DBD"/>
    <w:rsid w:val="001D03D2"/>
    <w:rsid w:val="001D09B8"/>
    <w:rsid w:val="001D1527"/>
    <w:rsid w:val="001D167F"/>
    <w:rsid w:val="001D1ECA"/>
    <w:rsid w:val="001D3AC5"/>
    <w:rsid w:val="001D3B74"/>
    <w:rsid w:val="001D3B8A"/>
    <w:rsid w:val="001D40E9"/>
    <w:rsid w:val="001D4D21"/>
    <w:rsid w:val="001D4E5D"/>
    <w:rsid w:val="001D53CA"/>
    <w:rsid w:val="001D5E14"/>
    <w:rsid w:val="001D6CB6"/>
    <w:rsid w:val="001D6EDD"/>
    <w:rsid w:val="001E0284"/>
    <w:rsid w:val="001E0420"/>
    <w:rsid w:val="001E0E24"/>
    <w:rsid w:val="001E139E"/>
    <w:rsid w:val="001E1717"/>
    <w:rsid w:val="001E1CF4"/>
    <w:rsid w:val="001E1D2A"/>
    <w:rsid w:val="001E25BA"/>
    <w:rsid w:val="001E2684"/>
    <w:rsid w:val="001E2856"/>
    <w:rsid w:val="001E2C7A"/>
    <w:rsid w:val="001E319F"/>
    <w:rsid w:val="001E41C8"/>
    <w:rsid w:val="001E4E3F"/>
    <w:rsid w:val="001E4E98"/>
    <w:rsid w:val="001E4F08"/>
    <w:rsid w:val="001E5482"/>
    <w:rsid w:val="001E5B50"/>
    <w:rsid w:val="001E63E5"/>
    <w:rsid w:val="001E73B0"/>
    <w:rsid w:val="001F0069"/>
    <w:rsid w:val="001F05B1"/>
    <w:rsid w:val="001F0DC1"/>
    <w:rsid w:val="001F0F36"/>
    <w:rsid w:val="001F207D"/>
    <w:rsid w:val="001F2295"/>
    <w:rsid w:val="001F2678"/>
    <w:rsid w:val="001F299B"/>
    <w:rsid w:val="001F2EB7"/>
    <w:rsid w:val="001F2EC4"/>
    <w:rsid w:val="001F3FB5"/>
    <w:rsid w:val="001F4579"/>
    <w:rsid w:val="001F46F3"/>
    <w:rsid w:val="001F47D4"/>
    <w:rsid w:val="001F49E0"/>
    <w:rsid w:val="001F5142"/>
    <w:rsid w:val="001F63BE"/>
    <w:rsid w:val="001F69AB"/>
    <w:rsid w:val="001F73F1"/>
    <w:rsid w:val="001F7579"/>
    <w:rsid w:val="001F75D3"/>
    <w:rsid w:val="00200B95"/>
    <w:rsid w:val="002010AB"/>
    <w:rsid w:val="002010F7"/>
    <w:rsid w:val="0020114E"/>
    <w:rsid w:val="00201211"/>
    <w:rsid w:val="00201305"/>
    <w:rsid w:val="0020219F"/>
    <w:rsid w:val="002036EA"/>
    <w:rsid w:val="00203821"/>
    <w:rsid w:val="00203D2B"/>
    <w:rsid w:val="00203DFF"/>
    <w:rsid w:val="00204276"/>
    <w:rsid w:val="00205525"/>
    <w:rsid w:val="00206366"/>
    <w:rsid w:val="002064F4"/>
    <w:rsid w:val="0020765B"/>
    <w:rsid w:val="00207807"/>
    <w:rsid w:val="0021027C"/>
    <w:rsid w:val="00210490"/>
    <w:rsid w:val="00210C9D"/>
    <w:rsid w:val="00210DC6"/>
    <w:rsid w:val="00210FF1"/>
    <w:rsid w:val="00212168"/>
    <w:rsid w:val="00213F09"/>
    <w:rsid w:val="00215C65"/>
    <w:rsid w:val="002166A7"/>
    <w:rsid w:val="00220017"/>
    <w:rsid w:val="002203FC"/>
    <w:rsid w:val="00220988"/>
    <w:rsid w:val="00221B87"/>
    <w:rsid w:val="00221CD6"/>
    <w:rsid w:val="00221E8F"/>
    <w:rsid w:val="00223775"/>
    <w:rsid w:val="0022377B"/>
    <w:rsid w:val="00224229"/>
    <w:rsid w:val="002245BC"/>
    <w:rsid w:val="00224922"/>
    <w:rsid w:val="0022496C"/>
    <w:rsid w:val="002249AE"/>
    <w:rsid w:val="002249DF"/>
    <w:rsid w:val="002249F2"/>
    <w:rsid w:val="0022679E"/>
    <w:rsid w:val="00226CF3"/>
    <w:rsid w:val="0022707C"/>
    <w:rsid w:val="00227A7B"/>
    <w:rsid w:val="00227C43"/>
    <w:rsid w:val="0023004E"/>
    <w:rsid w:val="00230497"/>
    <w:rsid w:val="0023070A"/>
    <w:rsid w:val="002316F6"/>
    <w:rsid w:val="00231D15"/>
    <w:rsid w:val="00231EF9"/>
    <w:rsid w:val="00232AA4"/>
    <w:rsid w:val="00232E4E"/>
    <w:rsid w:val="0023368E"/>
    <w:rsid w:val="00233F14"/>
    <w:rsid w:val="00233F8E"/>
    <w:rsid w:val="002341DF"/>
    <w:rsid w:val="00235996"/>
    <w:rsid w:val="00236152"/>
    <w:rsid w:val="002361C8"/>
    <w:rsid w:val="002364B2"/>
    <w:rsid w:val="00236CA6"/>
    <w:rsid w:val="00237456"/>
    <w:rsid w:val="0023782B"/>
    <w:rsid w:val="00237D98"/>
    <w:rsid w:val="00237DFC"/>
    <w:rsid w:val="00237E02"/>
    <w:rsid w:val="00240943"/>
    <w:rsid w:val="00240A2B"/>
    <w:rsid w:val="00240D5C"/>
    <w:rsid w:val="0024102B"/>
    <w:rsid w:val="002412DB"/>
    <w:rsid w:val="0024181A"/>
    <w:rsid w:val="00241EB4"/>
    <w:rsid w:val="0024269F"/>
    <w:rsid w:val="00242D3B"/>
    <w:rsid w:val="00243244"/>
    <w:rsid w:val="0024330B"/>
    <w:rsid w:val="002438A3"/>
    <w:rsid w:val="00244431"/>
    <w:rsid w:val="0024464D"/>
    <w:rsid w:val="002447CF"/>
    <w:rsid w:val="00244E5B"/>
    <w:rsid w:val="0024536C"/>
    <w:rsid w:val="00245CD0"/>
    <w:rsid w:val="00245EC8"/>
    <w:rsid w:val="00246869"/>
    <w:rsid w:val="00246FD5"/>
    <w:rsid w:val="00246FE5"/>
    <w:rsid w:val="00247115"/>
    <w:rsid w:val="00247BF7"/>
    <w:rsid w:val="00247DA5"/>
    <w:rsid w:val="00251485"/>
    <w:rsid w:val="002518A9"/>
    <w:rsid w:val="00252D2F"/>
    <w:rsid w:val="00252E1D"/>
    <w:rsid w:val="0025322A"/>
    <w:rsid w:val="0025333D"/>
    <w:rsid w:val="002534A7"/>
    <w:rsid w:val="00253B26"/>
    <w:rsid w:val="0025441F"/>
    <w:rsid w:val="002551DD"/>
    <w:rsid w:val="002555F2"/>
    <w:rsid w:val="00256165"/>
    <w:rsid w:val="002566CE"/>
    <w:rsid w:val="00256BC2"/>
    <w:rsid w:val="00257607"/>
    <w:rsid w:val="0026017E"/>
    <w:rsid w:val="002608EC"/>
    <w:rsid w:val="00261835"/>
    <w:rsid w:val="00261A07"/>
    <w:rsid w:val="00262427"/>
    <w:rsid w:val="00262834"/>
    <w:rsid w:val="00262EED"/>
    <w:rsid w:val="002630E7"/>
    <w:rsid w:val="002636F1"/>
    <w:rsid w:val="00264351"/>
    <w:rsid w:val="00264513"/>
    <w:rsid w:val="002654D9"/>
    <w:rsid w:val="00265730"/>
    <w:rsid w:val="00265A8C"/>
    <w:rsid w:val="00265FF7"/>
    <w:rsid w:val="00266C66"/>
    <w:rsid w:val="00266CC1"/>
    <w:rsid w:val="00267006"/>
    <w:rsid w:val="00267A8F"/>
    <w:rsid w:val="002700E1"/>
    <w:rsid w:val="002703CB"/>
    <w:rsid w:val="00270947"/>
    <w:rsid w:val="00270969"/>
    <w:rsid w:val="00271622"/>
    <w:rsid w:val="002729A6"/>
    <w:rsid w:val="002741C2"/>
    <w:rsid w:val="00274383"/>
    <w:rsid w:val="002761E4"/>
    <w:rsid w:val="0027650E"/>
    <w:rsid w:val="00276D3E"/>
    <w:rsid w:val="00277277"/>
    <w:rsid w:val="00277777"/>
    <w:rsid w:val="00277AF8"/>
    <w:rsid w:val="00277BA5"/>
    <w:rsid w:val="00277EC7"/>
    <w:rsid w:val="00277FB8"/>
    <w:rsid w:val="0028034C"/>
    <w:rsid w:val="00280395"/>
    <w:rsid w:val="0028065F"/>
    <w:rsid w:val="002810EF"/>
    <w:rsid w:val="00281963"/>
    <w:rsid w:val="00281C88"/>
    <w:rsid w:val="002821D7"/>
    <w:rsid w:val="00282920"/>
    <w:rsid w:val="002834A5"/>
    <w:rsid w:val="00284910"/>
    <w:rsid w:val="00284B1B"/>
    <w:rsid w:val="00284EA2"/>
    <w:rsid w:val="00285225"/>
    <w:rsid w:val="00285518"/>
    <w:rsid w:val="0028672B"/>
    <w:rsid w:val="00286C88"/>
    <w:rsid w:val="0028726B"/>
    <w:rsid w:val="002873E9"/>
    <w:rsid w:val="00287DCC"/>
    <w:rsid w:val="00287F8B"/>
    <w:rsid w:val="002903DE"/>
    <w:rsid w:val="00290473"/>
    <w:rsid w:val="002904CC"/>
    <w:rsid w:val="00290FD2"/>
    <w:rsid w:val="0029130B"/>
    <w:rsid w:val="0029146E"/>
    <w:rsid w:val="0029224A"/>
    <w:rsid w:val="0029230F"/>
    <w:rsid w:val="0029359E"/>
    <w:rsid w:val="00293D6D"/>
    <w:rsid w:val="00293D78"/>
    <w:rsid w:val="00293F18"/>
    <w:rsid w:val="00294181"/>
    <w:rsid w:val="002942A5"/>
    <w:rsid w:val="00294AB5"/>
    <w:rsid w:val="00297F2E"/>
    <w:rsid w:val="002A08C6"/>
    <w:rsid w:val="002A16A4"/>
    <w:rsid w:val="002A1DCB"/>
    <w:rsid w:val="002A2A5C"/>
    <w:rsid w:val="002A2B49"/>
    <w:rsid w:val="002A30F2"/>
    <w:rsid w:val="002A3FA0"/>
    <w:rsid w:val="002A4381"/>
    <w:rsid w:val="002A4F0C"/>
    <w:rsid w:val="002A52F8"/>
    <w:rsid w:val="002A5749"/>
    <w:rsid w:val="002A6242"/>
    <w:rsid w:val="002A664E"/>
    <w:rsid w:val="002A6767"/>
    <w:rsid w:val="002A7105"/>
    <w:rsid w:val="002A739B"/>
    <w:rsid w:val="002A7503"/>
    <w:rsid w:val="002A7C4B"/>
    <w:rsid w:val="002A7D1F"/>
    <w:rsid w:val="002B0564"/>
    <w:rsid w:val="002B1276"/>
    <w:rsid w:val="002B15D1"/>
    <w:rsid w:val="002B206E"/>
    <w:rsid w:val="002B2210"/>
    <w:rsid w:val="002B278B"/>
    <w:rsid w:val="002B29C6"/>
    <w:rsid w:val="002B2CCC"/>
    <w:rsid w:val="002B2FD7"/>
    <w:rsid w:val="002B37A5"/>
    <w:rsid w:val="002B3CB6"/>
    <w:rsid w:val="002B3EFB"/>
    <w:rsid w:val="002B459E"/>
    <w:rsid w:val="002B481C"/>
    <w:rsid w:val="002B4BA4"/>
    <w:rsid w:val="002B4F1C"/>
    <w:rsid w:val="002B50E5"/>
    <w:rsid w:val="002B67EF"/>
    <w:rsid w:val="002B6CF7"/>
    <w:rsid w:val="002B71E4"/>
    <w:rsid w:val="002B7BC0"/>
    <w:rsid w:val="002B7D62"/>
    <w:rsid w:val="002C0387"/>
    <w:rsid w:val="002C0815"/>
    <w:rsid w:val="002C1B5F"/>
    <w:rsid w:val="002C1CB2"/>
    <w:rsid w:val="002C1CC7"/>
    <w:rsid w:val="002C1EB3"/>
    <w:rsid w:val="002C227F"/>
    <w:rsid w:val="002C25AE"/>
    <w:rsid w:val="002C27A8"/>
    <w:rsid w:val="002C38FE"/>
    <w:rsid w:val="002C3E8D"/>
    <w:rsid w:val="002C4AEB"/>
    <w:rsid w:val="002C5657"/>
    <w:rsid w:val="002C5999"/>
    <w:rsid w:val="002C5C37"/>
    <w:rsid w:val="002C5D9F"/>
    <w:rsid w:val="002C5EB3"/>
    <w:rsid w:val="002C6048"/>
    <w:rsid w:val="002C6785"/>
    <w:rsid w:val="002C6936"/>
    <w:rsid w:val="002C7209"/>
    <w:rsid w:val="002C7540"/>
    <w:rsid w:val="002C778E"/>
    <w:rsid w:val="002C7960"/>
    <w:rsid w:val="002C7A30"/>
    <w:rsid w:val="002D07AD"/>
    <w:rsid w:val="002D0B2E"/>
    <w:rsid w:val="002D0BC0"/>
    <w:rsid w:val="002D18CE"/>
    <w:rsid w:val="002D23A5"/>
    <w:rsid w:val="002D3952"/>
    <w:rsid w:val="002D3A99"/>
    <w:rsid w:val="002D3B72"/>
    <w:rsid w:val="002D43AB"/>
    <w:rsid w:val="002D4A24"/>
    <w:rsid w:val="002D59E6"/>
    <w:rsid w:val="002D5A0A"/>
    <w:rsid w:val="002D5F0E"/>
    <w:rsid w:val="002D6068"/>
    <w:rsid w:val="002D6491"/>
    <w:rsid w:val="002D6BF1"/>
    <w:rsid w:val="002D7B63"/>
    <w:rsid w:val="002D7D26"/>
    <w:rsid w:val="002E0550"/>
    <w:rsid w:val="002E0566"/>
    <w:rsid w:val="002E17A8"/>
    <w:rsid w:val="002E1F2C"/>
    <w:rsid w:val="002E4C8F"/>
    <w:rsid w:val="002E4FCC"/>
    <w:rsid w:val="002E5490"/>
    <w:rsid w:val="002E595E"/>
    <w:rsid w:val="002E6158"/>
    <w:rsid w:val="002E626F"/>
    <w:rsid w:val="002E6B5B"/>
    <w:rsid w:val="002E729A"/>
    <w:rsid w:val="002E72DA"/>
    <w:rsid w:val="002E7445"/>
    <w:rsid w:val="002F1B64"/>
    <w:rsid w:val="002F1CFD"/>
    <w:rsid w:val="002F1D67"/>
    <w:rsid w:val="002F1F17"/>
    <w:rsid w:val="002F229D"/>
    <w:rsid w:val="002F40B3"/>
    <w:rsid w:val="002F40D0"/>
    <w:rsid w:val="002F4B1A"/>
    <w:rsid w:val="002F549C"/>
    <w:rsid w:val="002F68E3"/>
    <w:rsid w:val="002F6A19"/>
    <w:rsid w:val="002F6B8E"/>
    <w:rsid w:val="002F6F3E"/>
    <w:rsid w:val="002F797F"/>
    <w:rsid w:val="0030016E"/>
    <w:rsid w:val="00300865"/>
    <w:rsid w:val="003011BF"/>
    <w:rsid w:val="0030201B"/>
    <w:rsid w:val="00302338"/>
    <w:rsid w:val="003024C5"/>
    <w:rsid w:val="00302669"/>
    <w:rsid w:val="003026E4"/>
    <w:rsid w:val="00304045"/>
    <w:rsid w:val="003042F0"/>
    <w:rsid w:val="003047A4"/>
    <w:rsid w:val="00304850"/>
    <w:rsid w:val="00305434"/>
    <w:rsid w:val="0030620F"/>
    <w:rsid w:val="003063CE"/>
    <w:rsid w:val="003068EA"/>
    <w:rsid w:val="003073A7"/>
    <w:rsid w:val="003076F3"/>
    <w:rsid w:val="00307F53"/>
    <w:rsid w:val="003105B1"/>
    <w:rsid w:val="003116EE"/>
    <w:rsid w:val="00311887"/>
    <w:rsid w:val="00311DBE"/>
    <w:rsid w:val="003125C9"/>
    <w:rsid w:val="00313186"/>
    <w:rsid w:val="00313240"/>
    <w:rsid w:val="0031354A"/>
    <w:rsid w:val="00313D99"/>
    <w:rsid w:val="00313F25"/>
    <w:rsid w:val="0031406F"/>
    <w:rsid w:val="00314D8A"/>
    <w:rsid w:val="00315071"/>
    <w:rsid w:val="003155C9"/>
    <w:rsid w:val="0031589C"/>
    <w:rsid w:val="00315A5A"/>
    <w:rsid w:val="00315D24"/>
    <w:rsid w:val="0031680A"/>
    <w:rsid w:val="00316DFE"/>
    <w:rsid w:val="003171B7"/>
    <w:rsid w:val="003176E4"/>
    <w:rsid w:val="003177A5"/>
    <w:rsid w:val="00320E84"/>
    <w:rsid w:val="003213D5"/>
    <w:rsid w:val="00321D11"/>
    <w:rsid w:val="003221B1"/>
    <w:rsid w:val="00322281"/>
    <w:rsid w:val="00322869"/>
    <w:rsid w:val="00322B1C"/>
    <w:rsid w:val="00322C8F"/>
    <w:rsid w:val="00323206"/>
    <w:rsid w:val="00323276"/>
    <w:rsid w:val="00323396"/>
    <w:rsid w:val="0032571E"/>
    <w:rsid w:val="00325F0A"/>
    <w:rsid w:val="003264E2"/>
    <w:rsid w:val="00326A8C"/>
    <w:rsid w:val="00327582"/>
    <w:rsid w:val="0032779D"/>
    <w:rsid w:val="00327DD8"/>
    <w:rsid w:val="00330193"/>
    <w:rsid w:val="00330558"/>
    <w:rsid w:val="003324C5"/>
    <w:rsid w:val="0033252E"/>
    <w:rsid w:val="00332AAC"/>
    <w:rsid w:val="00333F45"/>
    <w:rsid w:val="00335643"/>
    <w:rsid w:val="00335986"/>
    <w:rsid w:val="00336038"/>
    <w:rsid w:val="00336E33"/>
    <w:rsid w:val="00336FCE"/>
    <w:rsid w:val="00337040"/>
    <w:rsid w:val="003375FC"/>
    <w:rsid w:val="00337CC9"/>
    <w:rsid w:val="003405F1"/>
    <w:rsid w:val="003406E3"/>
    <w:rsid w:val="00341715"/>
    <w:rsid w:val="00341B7A"/>
    <w:rsid w:val="00341F3F"/>
    <w:rsid w:val="0034285A"/>
    <w:rsid w:val="0034336F"/>
    <w:rsid w:val="00343C33"/>
    <w:rsid w:val="0034546C"/>
    <w:rsid w:val="0034672D"/>
    <w:rsid w:val="00346740"/>
    <w:rsid w:val="0034687E"/>
    <w:rsid w:val="00346CC8"/>
    <w:rsid w:val="00347160"/>
    <w:rsid w:val="003472B5"/>
    <w:rsid w:val="00347389"/>
    <w:rsid w:val="00347805"/>
    <w:rsid w:val="00347E13"/>
    <w:rsid w:val="00347FD7"/>
    <w:rsid w:val="00350391"/>
    <w:rsid w:val="003507DE"/>
    <w:rsid w:val="00350993"/>
    <w:rsid w:val="00351E9D"/>
    <w:rsid w:val="00352C2A"/>
    <w:rsid w:val="00352DFB"/>
    <w:rsid w:val="00354029"/>
    <w:rsid w:val="00354737"/>
    <w:rsid w:val="00354B49"/>
    <w:rsid w:val="00354DB2"/>
    <w:rsid w:val="00355056"/>
    <w:rsid w:val="00355258"/>
    <w:rsid w:val="00356290"/>
    <w:rsid w:val="00356421"/>
    <w:rsid w:val="003572F9"/>
    <w:rsid w:val="003575FE"/>
    <w:rsid w:val="00357748"/>
    <w:rsid w:val="00357AC9"/>
    <w:rsid w:val="00357C69"/>
    <w:rsid w:val="00357CAC"/>
    <w:rsid w:val="003608B0"/>
    <w:rsid w:val="00361176"/>
    <w:rsid w:val="0036209B"/>
    <w:rsid w:val="00362F1A"/>
    <w:rsid w:val="00363061"/>
    <w:rsid w:val="003639C4"/>
    <w:rsid w:val="00363CBE"/>
    <w:rsid w:val="00364220"/>
    <w:rsid w:val="003654C3"/>
    <w:rsid w:val="0036567B"/>
    <w:rsid w:val="003656F7"/>
    <w:rsid w:val="00365D0E"/>
    <w:rsid w:val="00366468"/>
    <w:rsid w:val="0037008D"/>
    <w:rsid w:val="00370836"/>
    <w:rsid w:val="003712A3"/>
    <w:rsid w:val="00371BDB"/>
    <w:rsid w:val="00371D2C"/>
    <w:rsid w:val="0037262A"/>
    <w:rsid w:val="0037285C"/>
    <w:rsid w:val="00372F8A"/>
    <w:rsid w:val="003733CA"/>
    <w:rsid w:val="003735AA"/>
    <w:rsid w:val="003737BE"/>
    <w:rsid w:val="0037402B"/>
    <w:rsid w:val="00374144"/>
    <w:rsid w:val="00374593"/>
    <w:rsid w:val="00374A93"/>
    <w:rsid w:val="003752E5"/>
    <w:rsid w:val="00376478"/>
    <w:rsid w:val="003769DF"/>
    <w:rsid w:val="0037739F"/>
    <w:rsid w:val="0037777A"/>
    <w:rsid w:val="0037785C"/>
    <w:rsid w:val="00377905"/>
    <w:rsid w:val="00380A54"/>
    <w:rsid w:val="0038188D"/>
    <w:rsid w:val="00381BD7"/>
    <w:rsid w:val="00381D24"/>
    <w:rsid w:val="00381DB5"/>
    <w:rsid w:val="003821F0"/>
    <w:rsid w:val="003822DC"/>
    <w:rsid w:val="003826DF"/>
    <w:rsid w:val="00382846"/>
    <w:rsid w:val="00382C43"/>
    <w:rsid w:val="00383466"/>
    <w:rsid w:val="00383793"/>
    <w:rsid w:val="00384377"/>
    <w:rsid w:val="0038438F"/>
    <w:rsid w:val="00384F81"/>
    <w:rsid w:val="00384FC7"/>
    <w:rsid w:val="003853EE"/>
    <w:rsid w:val="003853F6"/>
    <w:rsid w:val="00385425"/>
    <w:rsid w:val="00385C05"/>
    <w:rsid w:val="0038738F"/>
    <w:rsid w:val="00387C7C"/>
    <w:rsid w:val="00390027"/>
    <w:rsid w:val="0039030C"/>
    <w:rsid w:val="00390B09"/>
    <w:rsid w:val="00390C8F"/>
    <w:rsid w:val="003915D9"/>
    <w:rsid w:val="00391A48"/>
    <w:rsid w:val="00392175"/>
    <w:rsid w:val="003922C5"/>
    <w:rsid w:val="003922CC"/>
    <w:rsid w:val="00392B16"/>
    <w:rsid w:val="003939C5"/>
    <w:rsid w:val="00393B5F"/>
    <w:rsid w:val="00393C80"/>
    <w:rsid w:val="00393D30"/>
    <w:rsid w:val="00394A03"/>
    <w:rsid w:val="00395C72"/>
    <w:rsid w:val="00395F06"/>
    <w:rsid w:val="00396F56"/>
    <w:rsid w:val="003A061C"/>
    <w:rsid w:val="003A065D"/>
    <w:rsid w:val="003A0CBB"/>
    <w:rsid w:val="003A1FC4"/>
    <w:rsid w:val="003A2549"/>
    <w:rsid w:val="003A2DE2"/>
    <w:rsid w:val="003A2FEF"/>
    <w:rsid w:val="003A3BC8"/>
    <w:rsid w:val="003A427D"/>
    <w:rsid w:val="003A5725"/>
    <w:rsid w:val="003A6DB1"/>
    <w:rsid w:val="003A76C0"/>
    <w:rsid w:val="003A7723"/>
    <w:rsid w:val="003A787E"/>
    <w:rsid w:val="003B0EB0"/>
    <w:rsid w:val="003B1C60"/>
    <w:rsid w:val="003B1D4B"/>
    <w:rsid w:val="003B1DB2"/>
    <w:rsid w:val="003B2F7A"/>
    <w:rsid w:val="003B3A62"/>
    <w:rsid w:val="003B3DA9"/>
    <w:rsid w:val="003B4014"/>
    <w:rsid w:val="003B41E7"/>
    <w:rsid w:val="003B4E2A"/>
    <w:rsid w:val="003B4F00"/>
    <w:rsid w:val="003B65F8"/>
    <w:rsid w:val="003C07BF"/>
    <w:rsid w:val="003C0BB0"/>
    <w:rsid w:val="003C1000"/>
    <w:rsid w:val="003C1DF6"/>
    <w:rsid w:val="003C1F51"/>
    <w:rsid w:val="003C2264"/>
    <w:rsid w:val="003C2753"/>
    <w:rsid w:val="003C2FD2"/>
    <w:rsid w:val="003C310A"/>
    <w:rsid w:val="003C3781"/>
    <w:rsid w:val="003C3D79"/>
    <w:rsid w:val="003C3EE4"/>
    <w:rsid w:val="003C44A9"/>
    <w:rsid w:val="003C5608"/>
    <w:rsid w:val="003C573E"/>
    <w:rsid w:val="003C59AE"/>
    <w:rsid w:val="003C5C14"/>
    <w:rsid w:val="003C641D"/>
    <w:rsid w:val="003C66ED"/>
    <w:rsid w:val="003C78D3"/>
    <w:rsid w:val="003C7B92"/>
    <w:rsid w:val="003D1EC4"/>
    <w:rsid w:val="003D2133"/>
    <w:rsid w:val="003D24B7"/>
    <w:rsid w:val="003D2989"/>
    <w:rsid w:val="003D2A8F"/>
    <w:rsid w:val="003D2E09"/>
    <w:rsid w:val="003D3EAF"/>
    <w:rsid w:val="003D410E"/>
    <w:rsid w:val="003D430C"/>
    <w:rsid w:val="003D4E86"/>
    <w:rsid w:val="003D5527"/>
    <w:rsid w:val="003D60EF"/>
    <w:rsid w:val="003D67C9"/>
    <w:rsid w:val="003D69A0"/>
    <w:rsid w:val="003D7261"/>
    <w:rsid w:val="003D7704"/>
    <w:rsid w:val="003E0B23"/>
    <w:rsid w:val="003E0CDB"/>
    <w:rsid w:val="003E1AB3"/>
    <w:rsid w:val="003E29AC"/>
    <w:rsid w:val="003E2B46"/>
    <w:rsid w:val="003E2DD7"/>
    <w:rsid w:val="003E319C"/>
    <w:rsid w:val="003E3E75"/>
    <w:rsid w:val="003E4635"/>
    <w:rsid w:val="003E46E8"/>
    <w:rsid w:val="003E4BFE"/>
    <w:rsid w:val="003E5883"/>
    <w:rsid w:val="003E5929"/>
    <w:rsid w:val="003E5B27"/>
    <w:rsid w:val="003E644C"/>
    <w:rsid w:val="003E667B"/>
    <w:rsid w:val="003E6968"/>
    <w:rsid w:val="003E7301"/>
    <w:rsid w:val="003E795A"/>
    <w:rsid w:val="003E7A66"/>
    <w:rsid w:val="003E7BE5"/>
    <w:rsid w:val="003F0121"/>
    <w:rsid w:val="003F06BF"/>
    <w:rsid w:val="003F0F3D"/>
    <w:rsid w:val="003F1511"/>
    <w:rsid w:val="003F26E5"/>
    <w:rsid w:val="003F3444"/>
    <w:rsid w:val="003F379E"/>
    <w:rsid w:val="003F3A0A"/>
    <w:rsid w:val="003F3BBE"/>
    <w:rsid w:val="003F4FC8"/>
    <w:rsid w:val="003F530E"/>
    <w:rsid w:val="003F5F0A"/>
    <w:rsid w:val="003F631B"/>
    <w:rsid w:val="003F655D"/>
    <w:rsid w:val="003F6B5F"/>
    <w:rsid w:val="003F6F67"/>
    <w:rsid w:val="00400155"/>
    <w:rsid w:val="00400273"/>
    <w:rsid w:val="00400634"/>
    <w:rsid w:val="00402521"/>
    <w:rsid w:val="00402CB7"/>
    <w:rsid w:val="00402D24"/>
    <w:rsid w:val="00402FF3"/>
    <w:rsid w:val="00403323"/>
    <w:rsid w:val="004035E0"/>
    <w:rsid w:val="00404954"/>
    <w:rsid w:val="004051E2"/>
    <w:rsid w:val="00405EEE"/>
    <w:rsid w:val="00406E40"/>
    <w:rsid w:val="00407038"/>
    <w:rsid w:val="00407097"/>
    <w:rsid w:val="0040720F"/>
    <w:rsid w:val="004103BE"/>
    <w:rsid w:val="00411036"/>
    <w:rsid w:val="00411268"/>
    <w:rsid w:val="00411414"/>
    <w:rsid w:val="0041201A"/>
    <w:rsid w:val="004139DB"/>
    <w:rsid w:val="0041407C"/>
    <w:rsid w:val="00414FC0"/>
    <w:rsid w:val="0041598F"/>
    <w:rsid w:val="004161F8"/>
    <w:rsid w:val="00416226"/>
    <w:rsid w:val="0041631B"/>
    <w:rsid w:val="00416A96"/>
    <w:rsid w:val="00416AFB"/>
    <w:rsid w:val="004172E6"/>
    <w:rsid w:val="00417649"/>
    <w:rsid w:val="004176ED"/>
    <w:rsid w:val="004177C4"/>
    <w:rsid w:val="004205C4"/>
    <w:rsid w:val="00421512"/>
    <w:rsid w:val="00421B45"/>
    <w:rsid w:val="00421E31"/>
    <w:rsid w:val="004228E1"/>
    <w:rsid w:val="00422D4A"/>
    <w:rsid w:val="00422E51"/>
    <w:rsid w:val="00422F8E"/>
    <w:rsid w:val="00423CEC"/>
    <w:rsid w:val="00423EB1"/>
    <w:rsid w:val="00424392"/>
    <w:rsid w:val="00424F1F"/>
    <w:rsid w:val="00424F6F"/>
    <w:rsid w:val="0042525C"/>
    <w:rsid w:val="00426210"/>
    <w:rsid w:val="00426A08"/>
    <w:rsid w:val="00426DDF"/>
    <w:rsid w:val="004279D6"/>
    <w:rsid w:val="00427AF9"/>
    <w:rsid w:val="004306AC"/>
    <w:rsid w:val="00430B2C"/>
    <w:rsid w:val="00432364"/>
    <w:rsid w:val="00433819"/>
    <w:rsid w:val="0043463F"/>
    <w:rsid w:val="00434644"/>
    <w:rsid w:val="00434660"/>
    <w:rsid w:val="00435E20"/>
    <w:rsid w:val="004371FA"/>
    <w:rsid w:val="0044061C"/>
    <w:rsid w:val="004407E6"/>
    <w:rsid w:val="00440F77"/>
    <w:rsid w:val="0044132F"/>
    <w:rsid w:val="00441D5F"/>
    <w:rsid w:val="00442127"/>
    <w:rsid w:val="00442240"/>
    <w:rsid w:val="004441E2"/>
    <w:rsid w:val="004444CD"/>
    <w:rsid w:val="00444B51"/>
    <w:rsid w:val="00444BD4"/>
    <w:rsid w:val="00445422"/>
    <w:rsid w:val="0044579B"/>
    <w:rsid w:val="00445CFE"/>
    <w:rsid w:val="0044606B"/>
    <w:rsid w:val="00446694"/>
    <w:rsid w:val="0044708E"/>
    <w:rsid w:val="00447386"/>
    <w:rsid w:val="00447EC2"/>
    <w:rsid w:val="00450193"/>
    <w:rsid w:val="004504DC"/>
    <w:rsid w:val="00450D90"/>
    <w:rsid w:val="004513FE"/>
    <w:rsid w:val="00452420"/>
    <w:rsid w:val="0045256C"/>
    <w:rsid w:val="004525C8"/>
    <w:rsid w:val="00452BF1"/>
    <w:rsid w:val="00453B74"/>
    <w:rsid w:val="00454385"/>
    <w:rsid w:val="00455399"/>
    <w:rsid w:val="00455B40"/>
    <w:rsid w:val="00455DBE"/>
    <w:rsid w:val="004564F6"/>
    <w:rsid w:val="00456824"/>
    <w:rsid w:val="004568EA"/>
    <w:rsid w:val="00456A55"/>
    <w:rsid w:val="00457FE8"/>
    <w:rsid w:val="0046047B"/>
    <w:rsid w:val="00460552"/>
    <w:rsid w:val="00460562"/>
    <w:rsid w:val="00460AFE"/>
    <w:rsid w:val="00460CA6"/>
    <w:rsid w:val="00460DCA"/>
    <w:rsid w:val="00461D05"/>
    <w:rsid w:val="004625BB"/>
    <w:rsid w:val="004627DD"/>
    <w:rsid w:val="00462B76"/>
    <w:rsid w:val="00463E76"/>
    <w:rsid w:val="0046543A"/>
    <w:rsid w:val="00466032"/>
    <w:rsid w:val="0046635E"/>
    <w:rsid w:val="0046649F"/>
    <w:rsid w:val="004667BD"/>
    <w:rsid w:val="00467F1A"/>
    <w:rsid w:val="00470801"/>
    <w:rsid w:val="0047085B"/>
    <w:rsid w:val="004719B6"/>
    <w:rsid w:val="00471DD1"/>
    <w:rsid w:val="0047229B"/>
    <w:rsid w:val="004722A0"/>
    <w:rsid w:val="0047237F"/>
    <w:rsid w:val="0047272D"/>
    <w:rsid w:val="0047335B"/>
    <w:rsid w:val="00473857"/>
    <w:rsid w:val="00473E1B"/>
    <w:rsid w:val="004749BA"/>
    <w:rsid w:val="00475210"/>
    <w:rsid w:val="00475A61"/>
    <w:rsid w:val="00475CC6"/>
    <w:rsid w:val="004761BE"/>
    <w:rsid w:val="0047626A"/>
    <w:rsid w:val="00476D0B"/>
    <w:rsid w:val="00476D7E"/>
    <w:rsid w:val="00476E19"/>
    <w:rsid w:val="00477527"/>
    <w:rsid w:val="00477C31"/>
    <w:rsid w:val="0048032A"/>
    <w:rsid w:val="00481EBA"/>
    <w:rsid w:val="0048205D"/>
    <w:rsid w:val="00482210"/>
    <w:rsid w:val="00482491"/>
    <w:rsid w:val="00482664"/>
    <w:rsid w:val="00482961"/>
    <w:rsid w:val="00482C3D"/>
    <w:rsid w:val="00483503"/>
    <w:rsid w:val="004848C8"/>
    <w:rsid w:val="00484BEE"/>
    <w:rsid w:val="0048575F"/>
    <w:rsid w:val="00485C52"/>
    <w:rsid w:val="00485C90"/>
    <w:rsid w:val="00485CBD"/>
    <w:rsid w:val="00485D18"/>
    <w:rsid w:val="00486D53"/>
    <w:rsid w:val="0048739E"/>
    <w:rsid w:val="0048744E"/>
    <w:rsid w:val="00487EAC"/>
    <w:rsid w:val="0049008F"/>
    <w:rsid w:val="00490804"/>
    <w:rsid w:val="00490A90"/>
    <w:rsid w:val="00490D3A"/>
    <w:rsid w:val="00490DCF"/>
    <w:rsid w:val="00491243"/>
    <w:rsid w:val="00491CD0"/>
    <w:rsid w:val="00492AE3"/>
    <w:rsid w:val="00493477"/>
    <w:rsid w:val="004934D4"/>
    <w:rsid w:val="004945DB"/>
    <w:rsid w:val="00494DD0"/>
    <w:rsid w:val="00495505"/>
    <w:rsid w:val="00495BA8"/>
    <w:rsid w:val="00495F2A"/>
    <w:rsid w:val="004960EB"/>
    <w:rsid w:val="004964F6"/>
    <w:rsid w:val="00496644"/>
    <w:rsid w:val="00496AD8"/>
    <w:rsid w:val="00496B15"/>
    <w:rsid w:val="00497118"/>
    <w:rsid w:val="00497E84"/>
    <w:rsid w:val="004A054B"/>
    <w:rsid w:val="004A21E8"/>
    <w:rsid w:val="004A326D"/>
    <w:rsid w:val="004A32F4"/>
    <w:rsid w:val="004A334D"/>
    <w:rsid w:val="004A3A7D"/>
    <w:rsid w:val="004A3DD5"/>
    <w:rsid w:val="004A4D29"/>
    <w:rsid w:val="004A56EB"/>
    <w:rsid w:val="004A5968"/>
    <w:rsid w:val="004A605F"/>
    <w:rsid w:val="004A6631"/>
    <w:rsid w:val="004A6B41"/>
    <w:rsid w:val="004A7631"/>
    <w:rsid w:val="004A78E4"/>
    <w:rsid w:val="004A79CB"/>
    <w:rsid w:val="004B0D30"/>
    <w:rsid w:val="004B1AD9"/>
    <w:rsid w:val="004B2006"/>
    <w:rsid w:val="004B31A5"/>
    <w:rsid w:val="004B3425"/>
    <w:rsid w:val="004B42E2"/>
    <w:rsid w:val="004B47E9"/>
    <w:rsid w:val="004B5997"/>
    <w:rsid w:val="004B5BC7"/>
    <w:rsid w:val="004B5C28"/>
    <w:rsid w:val="004B6EE4"/>
    <w:rsid w:val="004B7FE7"/>
    <w:rsid w:val="004C01B3"/>
    <w:rsid w:val="004C0A27"/>
    <w:rsid w:val="004C1063"/>
    <w:rsid w:val="004C1093"/>
    <w:rsid w:val="004C1201"/>
    <w:rsid w:val="004C2327"/>
    <w:rsid w:val="004C33D8"/>
    <w:rsid w:val="004C3ADF"/>
    <w:rsid w:val="004C4603"/>
    <w:rsid w:val="004C5423"/>
    <w:rsid w:val="004C5856"/>
    <w:rsid w:val="004C6837"/>
    <w:rsid w:val="004C6E7D"/>
    <w:rsid w:val="004C7243"/>
    <w:rsid w:val="004C745B"/>
    <w:rsid w:val="004C7D1A"/>
    <w:rsid w:val="004D0481"/>
    <w:rsid w:val="004D0AD8"/>
    <w:rsid w:val="004D0AED"/>
    <w:rsid w:val="004D0BD5"/>
    <w:rsid w:val="004D1485"/>
    <w:rsid w:val="004D159E"/>
    <w:rsid w:val="004D2EB1"/>
    <w:rsid w:val="004D3806"/>
    <w:rsid w:val="004D4C4A"/>
    <w:rsid w:val="004D5540"/>
    <w:rsid w:val="004D5C17"/>
    <w:rsid w:val="004D69A7"/>
    <w:rsid w:val="004D7A8B"/>
    <w:rsid w:val="004D7E6B"/>
    <w:rsid w:val="004E0F1F"/>
    <w:rsid w:val="004E1797"/>
    <w:rsid w:val="004E19BC"/>
    <w:rsid w:val="004E1D77"/>
    <w:rsid w:val="004E2203"/>
    <w:rsid w:val="004E24F2"/>
    <w:rsid w:val="004E318C"/>
    <w:rsid w:val="004E31D2"/>
    <w:rsid w:val="004E468E"/>
    <w:rsid w:val="004E4AEE"/>
    <w:rsid w:val="004E4D72"/>
    <w:rsid w:val="004E4E00"/>
    <w:rsid w:val="004E5859"/>
    <w:rsid w:val="004E5C57"/>
    <w:rsid w:val="004E6A4F"/>
    <w:rsid w:val="004E7240"/>
    <w:rsid w:val="004E78AD"/>
    <w:rsid w:val="004F0CFF"/>
    <w:rsid w:val="004F1841"/>
    <w:rsid w:val="004F1B27"/>
    <w:rsid w:val="004F1D6A"/>
    <w:rsid w:val="004F1DF4"/>
    <w:rsid w:val="004F298F"/>
    <w:rsid w:val="004F2EF6"/>
    <w:rsid w:val="004F378C"/>
    <w:rsid w:val="004F4A0C"/>
    <w:rsid w:val="004F4D29"/>
    <w:rsid w:val="004F509D"/>
    <w:rsid w:val="004F52C7"/>
    <w:rsid w:val="004F6347"/>
    <w:rsid w:val="004F6E7B"/>
    <w:rsid w:val="004F7098"/>
    <w:rsid w:val="004F75D5"/>
    <w:rsid w:val="004F79C9"/>
    <w:rsid w:val="005010A9"/>
    <w:rsid w:val="00501831"/>
    <w:rsid w:val="0050185F"/>
    <w:rsid w:val="00501A72"/>
    <w:rsid w:val="00501BDB"/>
    <w:rsid w:val="00501D0F"/>
    <w:rsid w:val="00502A68"/>
    <w:rsid w:val="00503044"/>
    <w:rsid w:val="005045B6"/>
    <w:rsid w:val="00504741"/>
    <w:rsid w:val="005048CE"/>
    <w:rsid w:val="00504C11"/>
    <w:rsid w:val="00506042"/>
    <w:rsid w:val="005060D8"/>
    <w:rsid w:val="00506BC4"/>
    <w:rsid w:val="00507F3F"/>
    <w:rsid w:val="0051050E"/>
    <w:rsid w:val="00510FE4"/>
    <w:rsid w:val="005111AC"/>
    <w:rsid w:val="0051142C"/>
    <w:rsid w:val="00511A15"/>
    <w:rsid w:val="00511B1C"/>
    <w:rsid w:val="00512169"/>
    <w:rsid w:val="00512801"/>
    <w:rsid w:val="00513408"/>
    <w:rsid w:val="0051343E"/>
    <w:rsid w:val="005146A9"/>
    <w:rsid w:val="00514C17"/>
    <w:rsid w:val="00514ECA"/>
    <w:rsid w:val="005155B6"/>
    <w:rsid w:val="005157F2"/>
    <w:rsid w:val="00515CC7"/>
    <w:rsid w:val="00516E3F"/>
    <w:rsid w:val="00516FF1"/>
    <w:rsid w:val="00517220"/>
    <w:rsid w:val="005175FD"/>
    <w:rsid w:val="00517EE3"/>
    <w:rsid w:val="0052072E"/>
    <w:rsid w:val="00520A9D"/>
    <w:rsid w:val="00524680"/>
    <w:rsid w:val="00525189"/>
    <w:rsid w:val="005254ED"/>
    <w:rsid w:val="00525DD9"/>
    <w:rsid w:val="005260A9"/>
    <w:rsid w:val="00526366"/>
    <w:rsid w:val="005263DF"/>
    <w:rsid w:val="005266DE"/>
    <w:rsid w:val="00530DE6"/>
    <w:rsid w:val="00532132"/>
    <w:rsid w:val="005333FF"/>
    <w:rsid w:val="00534EAB"/>
    <w:rsid w:val="0053503F"/>
    <w:rsid w:val="00535A6A"/>
    <w:rsid w:val="0053608C"/>
    <w:rsid w:val="00536C80"/>
    <w:rsid w:val="00537FB7"/>
    <w:rsid w:val="00540215"/>
    <w:rsid w:val="00540961"/>
    <w:rsid w:val="005413DA"/>
    <w:rsid w:val="00541CBC"/>
    <w:rsid w:val="00542423"/>
    <w:rsid w:val="005428C5"/>
    <w:rsid w:val="00542DE8"/>
    <w:rsid w:val="00542FB4"/>
    <w:rsid w:val="005446DA"/>
    <w:rsid w:val="00544A30"/>
    <w:rsid w:val="00545904"/>
    <w:rsid w:val="005459DA"/>
    <w:rsid w:val="005470BA"/>
    <w:rsid w:val="00550F66"/>
    <w:rsid w:val="0055157B"/>
    <w:rsid w:val="005519B4"/>
    <w:rsid w:val="00552E15"/>
    <w:rsid w:val="00553762"/>
    <w:rsid w:val="0055385D"/>
    <w:rsid w:val="00554A51"/>
    <w:rsid w:val="005551C2"/>
    <w:rsid w:val="005552D6"/>
    <w:rsid w:val="00555A1C"/>
    <w:rsid w:val="00556F62"/>
    <w:rsid w:val="00557D50"/>
    <w:rsid w:val="00560102"/>
    <w:rsid w:val="005619D5"/>
    <w:rsid w:val="005624F0"/>
    <w:rsid w:val="0056278C"/>
    <w:rsid w:val="00562B9D"/>
    <w:rsid w:val="00563528"/>
    <w:rsid w:val="0056448F"/>
    <w:rsid w:val="00564551"/>
    <w:rsid w:val="00564C03"/>
    <w:rsid w:val="00566873"/>
    <w:rsid w:val="00567200"/>
    <w:rsid w:val="00567E30"/>
    <w:rsid w:val="00567F5B"/>
    <w:rsid w:val="00570EF1"/>
    <w:rsid w:val="005713C5"/>
    <w:rsid w:val="00571D9C"/>
    <w:rsid w:val="005723BF"/>
    <w:rsid w:val="0057274B"/>
    <w:rsid w:val="005729E4"/>
    <w:rsid w:val="005731A4"/>
    <w:rsid w:val="00574563"/>
    <w:rsid w:val="00574827"/>
    <w:rsid w:val="005753E7"/>
    <w:rsid w:val="00575453"/>
    <w:rsid w:val="00575490"/>
    <w:rsid w:val="00575A08"/>
    <w:rsid w:val="00576B0E"/>
    <w:rsid w:val="00576CC5"/>
    <w:rsid w:val="00577ACC"/>
    <w:rsid w:val="00577D0D"/>
    <w:rsid w:val="00577DB9"/>
    <w:rsid w:val="00577F71"/>
    <w:rsid w:val="005808A6"/>
    <w:rsid w:val="00580950"/>
    <w:rsid w:val="00580F52"/>
    <w:rsid w:val="005817C6"/>
    <w:rsid w:val="00581E32"/>
    <w:rsid w:val="00581F2A"/>
    <w:rsid w:val="0058295E"/>
    <w:rsid w:val="00583002"/>
    <w:rsid w:val="0058325E"/>
    <w:rsid w:val="005840D2"/>
    <w:rsid w:val="00584229"/>
    <w:rsid w:val="005854A2"/>
    <w:rsid w:val="005854E9"/>
    <w:rsid w:val="005859DC"/>
    <w:rsid w:val="00585CFF"/>
    <w:rsid w:val="00585E8D"/>
    <w:rsid w:val="005863AF"/>
    <w:rsid w:val="005866B4"/>
    <w:rsid w:val="00586A93"/>
    <w:rsid w:val="00586B56"/>
    <w:rsid w:val="00586C13"/>
    <w:rsid w:val="005906E5"/>
    <w:rsid w:val="00590787"/>
    <w:rsid w:val="00590960"/>
    <w:rsid w:val="0059115D"/>
    <w:rsid w:val="005914DE"/>
    <w:rsid w:val="00591832"/>
    <w:rsid w:val="00591B15"/>
    <w:rsid w:val="00591EA2"/>
    <w:rsid w:val="005937A2"/>
    <w:rsid w:val="00593DFE"/>
    <w:rsid w:val="005949CF"/>
    <w:rsid w:val="00594DC7"/>
    <w:rsid w:val="00594DFE"/>
    <w:rsid w:val="00594ED3"/>
    <w:rsid w:val="00595E76"/>
    <w:rsid w:val="00595F0F"/>
    <w:rsid w:val="00595F15"/>
    <w:rsid w:val="00596008"/>
    <w:rsid w:val="005960D2"/>
    <w:rsid w:val="005968D9"/>
    <w:rsid w:val="0059710E"/>
    <w:rsid w:val="0059784E"/>
    <w:rsid w:val="005979FD"/>
    <w:rsid w:val="005A0667"/>
    <w:rsid w:val="005A074E"/>
    <w:rsid w:val="005A1764"/>
    <w:rsid w:val="005A192A"/>
    <w:rsid w:val="005A1D69"/>
    <w:rsid w:val="005A1E4F"/>
    <w:rsid w:val="005A220C"/>
    <w:rsid w:val="005A2B59"/>
    <w:rsid w:val="005A360E"/>
    <w:rsid w:val="005A3ACD"/>
    <w:rsid w:val="005A3C9B"/>
    <w:rsid w:val="005A4187"/>
    <w:rsid w:val="005A4762"/>
    <w:rsid w:val="005A4979"/>
    <w:rsid w:val="005A57BB"/>
    <w:rsid w:val="005A5F59"/>
    <w:rsid w:val="005A678C"/>
    <w:rsid w:val="005A6C4C"/>
    <w:rsid w:val="005A7242"/>
    <w:rsid w:val="005A77E2"/>
    <w:rsid w:val="005A7952"/>
    <w:rsid w:val="005A7B16"/>
    <w:rsid w:val="005A7BDB"/>
    <w:rsid w:val="005A7C25"/>
    <w:rsid w:val="005A7C8C"/>
    <w:rsid w:val="005B050A"/>
    <w:rsid w:val="005B12B8"/>
    <w:rsid w:val="005B1BD7"/>
    <w:rsid w:val="005B2769"/>
    <w:rsid w:val="005B2C1A"/>
    <w:rsid w:val="005B2D08"/>
    <w:rsid w:val="005B2E7E"/>
    <w:rsid w:val="005B3066"/>
    <w:rsid w:val="005B30B8"/>
    <w:rsid w:val="005B3408"/>
    <w:rsid w:val="005B5350"/>
    <w:rsid w:val="005B5419"/>
    <w:rsid w:val="005B5DCB"/>
    <w:rsid w:val="005B5E82"/>
    <w:rsid w:val="005B5EE5"/>
    <w:rsid w:val="005B635A"/>
    <w:rsid w:val="005B6D60"/>
    <w:rsid w:val="005B6E31"/>
    <w:rsid w:val="005B70B8"/>
    <w:rsid w:val="005B71AB"/>
    <w:rsid w:val="005B7234"/>
    <w:rsid w:val="005B78C2"/>
    <w:rsid w:val="005C0424"/>
    <w:rsid w:val="005C097C"/>
    <w:rsid w:val="005C0F13"/>
    <w:rsid w:val="005C1020"/>
    <w:rsid w:val="005C12DE"/>
    <w:rsid w:val="005C19B5"/>
    <w:rsid w:val="005C1A54"/>
    <w:rsid w:val="005C1E47"/>
    <w:rsid w:val="005C4033"/>
    <w:rsid w:val="005C412A"/>
    <w:rsid w:val="005C4210"/>
    <w:rsid w:val="005C4B96"/>
    <w:rsid w:val="005C5066"/>
    <w:rsid w:val="005C5733"/>
    <w:rsid w:val="005C61E4"/>
    <w:rsid w:val="005C7516"/>
    <w:rsid w:val="005C7A6B"/>
    <w:rsid w:val="005C7CAF"/>
    <w:rsid w:val="005C7EBD"/>
    <w:rsid w:val="005D018F"/>
    <w:rsid w:val="005D03EC"/>
    <w:rsid w:val="005D0BB3"/>
    <w:rsid w:val="005D1306"/>
    <w:rsid w:val="005D13A4"/>
    <w:rsid w:val="005D1CDC"/>
    <w:rsid w:val="005D2473"/>
    <w:rsid w:val="005D2901"/>
    <w:rsid w:val="005D2B0A"/>
    <w:rsid w:val="005D31EA"/>
    <w:rsid w:val="005D353E"/>
    <w:rsid w:val="005D36E6"/>
    <w:rsid w:val="005D3C37"/>
    <w:rsid w:val="005D3C38"/>
    <w:rsid w:val="005D4459"/>
    <w:rsid w:val="005D4C18"/>
    <w:rsid w:val="005D611B"/>
    <w:rsid w:val="005D6AB9"/>
    <w:rsid w:val="005D6CC7"/>
    <w:rsid w:val="005D6E68"/>
    <w:rsid w:val="005D71E7"/>
    <w:rsid w:val="005D7215"/>
    <w:rsid w:val="005D7B40"/>
    <w:rsid w:val="005D7D6E"/>
    <w:rsid w:val="005E0140"/>
    <w:rsid w:val="005E1795"/>
    <w:rsid w:val="005E1989"/>
    <w:rsid w:val="005E2F44"/>
    <w:rsid w:val="005E2FFC"/>
    <w:rsid w:val="005E317F"/>
    <w:rsid w:val="005E3A38"/>
    <w:rsid w:val="005E4868"/>
    <w:rsid w:val="005E48C2"/>
    <w:rsid w:val="005E4949"/>
    <w:rsid w:val="005E5591"/>
    <w:rsid w:val="005E586E"/>
    <w:rsid w:val="005E6093"/>
    <w:rsid w:val="005E6696"/>
    <w:rsid w:val="005E6927"/>
    <w:rsid w:val="005E6A03"/>
    <w:rsid w:val="005E6BD0"/>
    <w:rsid w:val="005E6BE3"/>
    <w:rsid w:val="005E730F"/>
    <w:rsid w:val="005E7BFB"/>
    <w:rsid w:val="005F0A3F"/>
    <w:rsid w:val="005F0BCE"/>
    <w:rsid w:val="005F0C4E"/>
    <w:rsid w:val="005F0D8C"/>
    <w:rsid w:val="005F14C7"/>
    <w:rsid w:val="005F18BF"/>
    <w:rsid w:val="005F1D77"/>
    <w:rsid w:val="005F222B"/>
    <w:rsid w:val="005F2AE6"/>
    <w:rsid w:val="005F3AEC"/>
    <w:rsid w:val="005F3B51"/>
    <w:rsid w:val="005F3BA3"/>
    <w:rsid w:val="005F3BB7"/>
    <w:rsid w:val="005F4176"/>
    <w:rsid w:val="005F432C"/>
    <w:rsid w:val="005F449E"/>
    <w:rsid w:val="005F4760"/>
    <w:rsid w:val="005F4E2F"/>
    <w:rsid w:val="005F5360"/>
    <w:rsid w:val="005F5990"/>
    <w:rsid w:val="005F6528"/>
    <w:rsid w:val="005F6558"/>
    <w:rsid w:val="005F74CA"/>
    <w:rsid w:val="005F7CE3"/>
    <w:rsid w:val="00600627"/>
    <w:rsid w:val="0060114B"/>
    <w:rsid w:val="00601D36"/>
    <w:rsid w:val="00601F18"/>
    <w:rsid w:val="00602EA1"/>
    <w:rsid w:val="0060346C"/>
    <w:rsid w:val="00603E1A"/>
    <w:rsid w:val="006043E2"/>
    <w:rsid w:val="00604DFA"/>
    <w:rsid w:val="006050AD"/>
    <w:rsid w:val="0060549B"/>
    <w:rsid w:val="00605F0E"/>
    <w:rsid w:val="00606570"/>
    <w:rsid w:val="006075E8"/>
    <w:rsid w:val="00607AE1"/>
    <w:rsid w:val="00610D65"/>
    <w:rsid w:val="00611B9B"/>
    <w:rsid w:val="00611BB2"/>
    <w:rsid w:val="00611E18"/>
    <w:rsid w:val="00611ED6"/>
    <w:rsid w:val="006120EE"/>
    <w:rsid w:val="00612661"/>
    <w:rsid w:val="006134FF"/>
    <w:rsid w:val="00613945"/>
    <w:rsid w:val="006151E6"/>
    <w:rsid w:val="0061587F"/>
    <w:rsid w:val="006158D8"/>
    <w:rsid w:val="00616F5B"/>
    <w:rsid w:val="006175E2"/>
    <w:rsid w:val="00617A43"/>
    <w:rsid w:val="00620E7C"/>
    <w:rsid w:val="00621303"/>
    <w:rsid w:val="00622049"/>
    <w:rsid w:val="0062278F"/>
    <w:rsid w:val="006253F6"/>
    <w:rsid w:val="006254A7"/>
    <w:rsid w:val="00626359"/>
    <w:rsid w:val="006266FF"/>
    <w:rsid w:val="00626D9F"/>
    <w:rsid w:val="00627A71"/>
    <w:rsid w:val="006304A7"/>
    <w:rsid w:val="00630800"/>
    <w:rsid w:val="0063096F"/>
    <w:rsid w:val="006313DA"/>
    <w:rsid w:val="0063148E"/>
    <w:rsid w:val="006314D0"/>
    <w:rsid w:val="00631AC2"/>
    <w:rsid w:val="00633509"/>
    <w:rsid w:val="00633A59"/>
    <w:rsid w:val="00633B04"/>
    <w:rsid w:val="006368A2"/>
    <w:rsid w:val="00636D6D"/>
    <w:rsid w:val="00637071"/>
    <w:rsid w:val="00637996"/>
    <w:rsid w:val="00637F8C"/>
    <w:rsid w:val="0064088F"/>
    <w:rsid w:val="00640D5A"/>
    <w:rsid w:val="0064108D"/>
    <w:rsid w:val="00641E2F"/>
    <w:rsid w:val="00643160"/>
    <w:rsid w:val="00643361"/>
    <w:rsid w:val="00643421"/>
    <w:rsid w:val="00643C1B"/>
    <w:rsid w:val="00644CCE"/>
    <w:rsid w:val="006459E7"/>
    <w:rsid w:val="00646694"/>
    <w:rsid w:val="00646BC3"/>
    <w:rsid w:val="00647CD2"/>
    <w:rsid w:val="00647D8F"/>
    <w:rsid w:val="00647FB7"/>
    <w:rsid w:val="006514B9"/>
    <w:rsid w:val="00651DE7"/>
    <w:rsid w:val="00652128"/>
    <w:rsid w:val="00652178"/>
    <w:rsid w:val="00652383"/>
    <w:rsid w:val="006528BF"/>
    <w:rsid w:val="0065293F"/>
    <w:rsid w:val="00652C17"/>
    <w:rsid w:val="0065326D"/>
    <w:rsid w:val="006532AA"/>
    <w:rsid w:val="00653670"/>
    <w:rsid w:val="00653CB3"/>
    <w:rsid w:val="00654416"/>
    <w:rsid w:val="0065474C"/>
    <w:rsid w:val="0065507C"/>
    <w:rsid w:val="00655771"/>
    <w:rsid w:val="00655EEC"/>
    <w:rsid w:val="0065677D"/>
    <w:rsid w:val="006567AB"/>
    <w:rsid w:val="00661AB8"/>
    <w:rsid w:val="006622A3"/>
    <w:rsid w:val="00662718"/>
    <w:rsid w:val="00662E55"/>
    <w:rsid w:val="00663DFB"/>
    <w:rsid w:val="00663EB5"/>
    <w:rsid w:val="006643D5"/>
    <w:rsid w:val="006645D3"/>
    <w:rsid w:val="00665490"/>
    <w:rsid w:val="00665AE3"/>
    <w:rsid w:val="00665B98"/>
    <w:rsid w:val="00666B15"/>
    <w:rsid w:val="00666CF3"/>
    <w:rsid w:val="00667295"/>
    <w:rsid w:val="00667712"/>
    <w:rsid w:val="00670AF0"/>
    <w:rsid w:val="00671ACC"/>
    <w:rsid w:val="00671F7A"/>
    <w:rsid w:val="006720DA"/>
    <w:rsid w:val="00673028"/>
    <w:rsid w:val="00673726"/>
    <w:rsid w:val="006737E2"/>
    <w:rsid w:val="00674A0F"/>
    <w:rsid w:val="00674AB1"/>
    <w:rsid w:val="00675D11"/>
    <w:rsid w:val="00677B46"/>
    <w:rsid w:val="0068003F"/>
    <w:rsid w:val="00681C39"/>
    <w:rsid w:val="006823EB"/>
    <w:rsid w:val="006824E8"/>
    <w:rsid w:val="00683831"/>
    <w:rsid w:val="0068395E"/>
    <w:rsid w:val="00683D9E"/>
    <w:rsid w:val="00684092"/>
    <w:rsid w:val="006844A6"/>
    <w:rsid w:val="00684546"/>
    <w:rsid w:val="006847CA"/>
    <w:rsid w:val="00684A9E"/>
    <w:rsid w:val="00684FA7"/>
    <w:rsid w:val="006856BF"/>
    <w:rsid w:val="00685999"/>
    <w:rsid w:val="00685C9F"/>
    <w:rsid w:val="00686A23"/>
    <w:rsid w:val="00686E8B"/>
    <w:rsid w:val="00687D4F"/>
    <w:rsid w:val="00687FAD"/>
    <w:rsid w:val="0069010C"/>
    <w:rsid w:val="006909BD"/>
    <w:rsid w:val="00690A1C"/>
    <w:rsid w:val="00690A36"/>
    <w:rsid w:val="006918B1"/>
    <w:rsid w:val="0069292C"/>
    <w:rsid w:val="0069385A"/>
    <w:rsid w:val="00693B24"/>
    <w:rsid w:val="00693C60"/>
    <w:rsid w:val="00693C69"/>
    <w:rsid w:val="0069418C"/>
    <w:rsid w:val="0069430E"/>
    <w:rsid w:val="0069467E"/>
    <w:rsid w:val="00694A9C"/>
    <w:rsid w:val="00695E42"/>
    <w:rsid w:val="006966E1"/>
    <w:rsid w:val="00696F98"/>
    <w:rsid w:val="00697B43"/>
    <w:rsid w:val="006A0208"/>
    <w:rsid w:val="006A1D5B"/>
    <w:rsid w:val="006A28ED"/>
    <w:rsid w:val="006A30BB"/>
    <w:rsid w:val="006A34E5"/>
    <w:rsid w:val="006A3AB8"/>
    <w:rsid w:val="006A4835"/>
    <w:rsid w:val="006A572E"/>
    <w:rsid w:val="006A5BED"/>
    <w:rsid w:val="006A6C39"/>
    <w:rsid w:val="006A6C4A"/>
    <w:rsid w:val="006A73F5"/>
    <w:rsid w:val="006A7CC6"/>
    <w:rsid w:val="006B0518"/>
    <w:rsid w:val="006B07C0"/>
    <w:rsid w:val="006B09DE"/>
    <w:rsid w:val="006B147C"/>
    <w:rsid w:val="006B190B"/>
    <w:rsid w:val="006B1DBA"/>
    <w:rsid w:val="006B1FCB"/>
    <w:rsid w:val="006B266D"/>
    <w:rsid w:val="006B2EC5"/>
    <w:rsid w:val="006B3BAE"/>
    <w:rsid w:val="006B3FF0"/>
    <w:rsid w:val="006B4813"/>
    <w:rsid w:val="006B5EAF"/>
    <w:rsid w:val="006B647A"/>
    <w:rsid w:val="006B719A"/>
    <w:rsid w:val="006C0251"/>
    <w:rsid w:val="006C13DF"/>
    <w:rsid w:val="006C1617"/>
    <w:rsid w:val="006C1944"/>
    <w:rsid w:val="006C19B1"/>
    <w:rsid w:val="006C1B82"/>
    <w:rsid w:val="006C1EC1"/>
    <w:rsid w:val="006C2BFE"/>
    <w:rsid w:val="006C2CF9"/>
    <w:rsid w:val="006C3521"/>
    <w:rsid w:val="006C3597"/>
    <w:rsid w:val="006C4183"/>
    <w:rsid w:val="006C429A"/>
    <w:rsid w:val="006C42BA"/>
    <w:rsid w:val="006C5AC7"/>
    <w:rsid w:val="006C6A64"/>
    <w:rsid w:val="006C6E6C"/>
    <w:rsid w:val="006C7AC8"/>
    <w:rsid w:val="006D06A7"/>
    <w:rsid w:val="006D0939"/>
    <w:rsid w:val="006D11A6"/>
    <w:rsid w:val="006D190D"/>
    <w:rsid w:val="006D1F55"/>
    <w:rsid w:val="006D2974"/>
    <w:rsid w:val="006D32EA"/>
    <w:rsid w:val="006D3B07"/>
    <w:rsid w:val="006D3C32"/>
    <w:rsid w:val="006D53EE"/>
    <w:rsid w:val="006D5A31"/>
    <w:rsid w:val="006D7730"/>
    <w:rsid w:val="006D7E53"/>
    <w:rsid w:val="006D7EC5"/>
    <w:rsid w:val="006E06CA"/>
    <w:rsid w:val="006E0EBA"/>
    <w:rsid w:val="006E14E9"/>
    <w:rsid w:val="006E18B1"/>
    <w:rsid w:val="006E1E49"/>
    <w:rsid w:val="006E2060"/>
    <w:rsid w:val="006E211A"/>
    <w:rsid w:val="006E214B"/>
    <w:rsid w:val="006E257E"/>
    <w:rsid w:val="006E3710"/>
    <w:rsid w:val="006E3D81"/>
    <w:rsid w:val="006E45F8"/>
    <w:rsid w:val="006E46E2"/>
    <w:rsid w:val="006E5698"/>
    <w:rsid w:val="006E67E6"/>
    <w:rsid w:val="006E6802"/>
    <w:rsid w:val="006E6E29"/>
    <w:rsid w:val="006E7769"/>
    <w:rsid w:val="006E779B"/>
    <w:rsid w:val="006E7B6A"/>
    <w:rsid w:val="006F00F2"/>
    <w:rsid w:val="006F0582"/>
    <w:rsid w:val="006F0663"/>
    <w:rsid w:val="006F11F0"/>
    <w:rsid w:val="006F16FF"/>
    <w:rsid w:val="006F172C"/>
    <w:rsid w:val="006F1A19"/>
    <w:rsid w:val="006F2791"/>
    <w:rsid w:val="006F2D68"/>
    <w:rsid w:val="006F2E4E"/>
    <w:rsid w:val="006F311D"/>
    <w:rsid w:val="006F41C3"/>
    <w:rsid w:val="006F49FF"/>
    <w:rsid w:val="006F4B98"/>
    <w:rsid w:val="006F575A"/>
    <w:rsid w:val="006F5F9D"/>
    <w:rsid w:val="006F6A55"/>
    <w:rsid w:val="006F6E31"/>
    <w:rsid w:val="006F79A5"/>
    <w:rsid w:val="006F7BD1"/>
    <w:rsid w:val="00700956"/>
    <w:rsid w:val="007016F3"/>
    <w:rsid w:val="007017D3"/>
    <w:rsid w:val="00701B71"/>
    <w:rsid w:val="0070285E"/>
    <w:rsid w:val="00702A62"/>
    <w:rsid w:val="00703988"/>
    <w:rsid w:val="00705AE7"/>
    <w:rsid w:val="00706001"/>
    <w:rsid w:val="00706783"/>
    <w:rsid w:val="00706AD7"/>
    <w:rsid w:val="00706CB5"/>
    <w:rsid w:val="007079E1"/>
    <w:rsid w:val="00710076"/>
    <w:rsid w:val="00710518"/>
    <w:rsid w:val="00710B8E"/>
    <w:rsid w:val="00711256"/>
    <w:rsid w:val="007119E3"/>
    <w:rsid w:val="00712338"/>
    <w:rsid w:val="00712471"/>
    <w:rsid w:val="007126CA"/>
    <w:rsid w:val="00712CE6"/>
    <w:rsid w:val="00713066"/>
    <w:rsid w:val="00713224"/>
    <w:rsid w:val="007139C8"/>
    <w:rsid w:val="00713B81"/>
    <w:rsid w:val="00713F2B"/>
    <w:rsid w:val="007147F1"/>
    <w:rsid w:val="007171A4"/>
    <w:rsid w:val="007175CC"/>
    <w:rsid w:val="00720995"/>
    <w:rsid w:val="00722506"/>
    <w:rsid w:val="007225EC"/>
    <w:rsid w:val="00722B2B"/>
    <w:rsid w:val="00722E67"/>
    <w:rsid w:val="007233BE"/>
    <w:rsid w:val="00723E0A"/>
    <w:rsid w:val="0072469B"/>
    <w:rsid w:val="0072492D"/>
    <w:rsid w:val="00724B58"/>
    <w:rsid w:val="00725301"/>
    <w:rsid w:val="007254D6"/>
    <w:rsid w:val="0072574E"/>
    <w:rsid w:val="00725995"/>
    <w:rsid w:val="00725D6E"/>
    <w:rsid w:val="00726465"/>
    <w:rsid w:val="00727166"/>
    <w:rsid w:val="00727193"/>
    <w:rsid w:val="00727703"/>
    <w:rsid w:val="00727719"/>
    <w:rsid w:val="00727E74"/>
    <w:rsid w:val="00731456"/>
    <w:rsid w:val="00731AD8"/>
    <w:rsid w:val="00731ED2"/>
    <w:rsid w:val="00731F9C"/>
    <w:rsid w:val="007324D8"/>
    <w:rsid w:val="0073254C"/>
    <w:rsid w:val="0073258B"/>
    <w:rsid w:val="00733322"/>
    <w:rsid w:val="00733880"/>
    <w:rsid w:val="00733C6C"/>
    <w:rsid w:val="0073692A"/>
    <w:rsid w:val="007373A1"/>
    <w:rsid w:val="00740EEA"/>
    <w:rsid w:val="00741542"/>
    <w:rsid w:val="007416AB"/>
    <w:rsid w:val="00741B6C"/>
    <w:rsid w:val="00741BA5"/>
    <w:rsid w:val="00741BD8"/>
    <w:rsid w:val="00742A7D"/>
    <w:rsid w:val="00743059"/>
    <w:rsid w:val="00743684"/>
    <w:rsid w:val="00743CA9"/>
    <w:rsid w:val="007447AE"/>
    <w:rsid w:val="00744872"/>
    <w:rsid w:val="007449B0"/>
    <w:rsid w:val="0074503A"/>
    <w:rsid w:val="00745089"/>
    <w:rsid w:val="00745565"/>
    <w:rsid w:val="00745831"/>
    <w:rsid w:val="00745C1F"/>
    <w:rsid w:val="00745D72"/>
    <w:rsid w:val="00745E4E"/>
    <w:rsid w:val="00746017"/>
    <w:rsid w:val="00746055"/>
    <w:rsid w:val="00746F87"/>
    <w:rsid w:val="00747A35"/>
    <w:rsid w:val="00747D64"/>
    <w:rsid w:val="00751B66"/>
    <w:rsid w:val="00754294"/>
    <w:rsid w:val="00754733"/>
    <w:rsid w:val="007548B6"/>
    <w:rsid w:val="0075523B"/>
    <w:rsid w:val="00755309"/>
    <w:rsid w:val="00755940"/>
    <w:rsid w:val="00755C13"/>
    <w:rsid w:val="00755CA3"/>
    <w:rsid w:val="00755E1A"/>
    <w:rsid w:val="00755F53"/>
    <w:rsid w:val="00756D71"/>
    <w:rsid w:val="00756FAB"/>
    <w:rsid w:val="00757422"/>
    <w:rsid w:val="007576D5"/>
    <w:rsid w:val="00757EBD"/>
    <w:rsid w:val="00760A84"/>
    <w:rsid w:val="00761288"/>
    <w:rsid w:val="007615C0"/>
    <w:rsid w:val="0076224A"/>
    <w:rsid w:val="00762579"/>
    <w:rsid w:val="00762707"/>
    <w:rsid w:val="00762E61"/>
    <w:rsid w:val="007634F7"/>
    <w:rsid w:val="00764062"/>
    <w:rsid w:val="00764B29"/>
    <w:rsid w:val="00765B6E"/>
    <w:rsid w:val="00766C35"/>
    <w:rsid w:val="0076710F"/>
    <w:rsid w:val="00767472"/>
    <w:rsid w:val="007707CE"/>
    <w:rsid w:val="00770BFE"/>
    <w:rsid w:val="007717E8"/>
    <w:rsid w:val="00771E65"/>
    <w:rsid w:val="00774477"/>
    <w:rsid w:val="00775385"/>
    <w:rsid w:val="007757A6"/>
    <w:rsid w:val="0077589E"/>
    <w:rsid w:val="007761BC"/>
    <w:rsid w:val="00776647"/>
    <w:rsid w:val="00776B6C"/>
    <w:rsid w:val="007771CC"/>
    <w:rsid w:val="0077724B"/>
    <w:rsid w:val="007802F0"/>
    <w:rsid w:val="007803FB"/>
    <w:rsid w:val="0078071E"/>
    <w:rsid w:val="007807C4"/>
    <w:rsid w:val="00780C4C"/>
    <w:rsid w:val="0078135C"/>
    <w:rsid w:val="007816F1"/>
    <w:rsid w:val="00781AF2"/>
    <w:rsid w:val="00781C7E"/>
    <w:rsid w:val="007827AA"/>
    <w:rsid w:val="00783501"/>
    <w:rsid w:val="00783E9D"/>
    <w:rsid w:val="0078400D"/>
    <w:rsid w:val="00784FE5"/>
    <w:rsid w:val="007857A6"/>
    <w:rsid w:val="00785864"/>
    <w:rsid w:val="00785D59"/>
    <w:rsid w:val="00786124"/>
    <w:rsid w:val="007863A1"/>
    <w:rsid w:val="007910E2"/>
    <w:rsid w:val="007914EF"/>
    <w:rsid w:val="00791DC8"/>
    <w:rsid w:val="007922F7"/>
    <w:rsid w:val="0079292B"/>
    <w:rsid w:val="007931AB"/>
    <w:rsid w:val="0079418D"/>
    <w:rsid w:val="007944D0"/>
    <w:rsid w:val="00794614"/>
    <w:rsid w:val="007946CC"/>
    <w:rsid w:val="00795656"/>
    <w:rsid w:val="007958C3"/>
    <w:rsid w:val="00796071"/>
    <w:rsid w:val="0079630F"/>
    <w:rsid w:val="00797137"/>
    <w:rsid w:val="007976E7"/>
    <w:rsid w:val="007A065D"/>
    <w:rsid w:val="007A094C"/>
    <w:rsid w:val="007A0AC9"/>
    <w:rsid w:val="007A12AA"/>
    <w:rsid w:val="007A1508"/>
    <w:rsid w:val="007A1A15"/>
    <w:rsid w:val="007A227F"/>
    <w:rsid w:val="007A2855"/>
    <w:rsid w:val="007A285F"/>
    <w:rsid w:val="007A2DD1"/>
    <w:rsid w:val="007A3A05"/>
    <w:rsid w:val="007A4096"/>
    <w:rsid w:val="007A441B"/>
    <w:rsid w:val="007A449D"/>
    <w:rsid w:val="007A460F"/>
    <w:rsid w:val="007A4CBA"/>
    <w:rsid w:val="007A6080"/>
    <w:rsid w:val="007A6698"/>
    <w:rsid w:val="007A6872"/>
    <w:rsid w:val="007A6970"/>
    <w:rsid w:val="007A74C3"/>
    <w:rsid w:val="007A7710"/>
    <w:rsid w:val="007B07EF"/>
    <w:rsid w:val="007B0C13"/>
    <w:rsid w:val="007B0F63"/>
    <w:rsid w:val="007B101D"/>
    <w:rsid w:val="007B2EE7"/>
    <w:rsid w:val="007B3318"/>
    <w:rsid w:val="007B39D9"/>
    <w:rsid w:val="007B4388"/>
    <w:rsid w:val="007B4990"/>
    <w:rsid w:val="007B4BE6"/>
    <w:rsid w:val="007B5012"/>
    <w:rsid w:val="007B52E3"/>
    <w:rsid w:val="007B535E"/>
    <w:rsid w:val="007B5766"/>
    <w:rsid w:val="007B5DE0"/>
    <w:rsid w:val="007B6E88"/>
    <w:rsid w:val="007B72E6"/>
    <w:rsid w:val="007B7707"/>
    <w:rsid w:val="007B7904"/>
    <w:rsid w:val="007B7FB9"/>
    <w:rsid w:val="007C102A"/>
    <w:rsid w:val="007C14D4"/>
    <w:rsid w:val="007C15E4"/>
    <w:rsid w:val="007C1CA2"/>
    <w:rsid w:val="007C1D80"/>
    <w:rsid w:val="007C2578"/>
    <w:rsid w:val="007C2A23"/>
    <w:rsid w:val="007C2AA3"/>
    <w:rsid w:val="007C3475"/>
    <w:rsid w:val="007C3533"/>
    <w:rsid w:val="007C3825"/>
    <w:rsid w:val="007C3B7D"/>
    <w:rsid w:val="007C3CD1"/>
    <w:rsid w:val="007C4D7D"/>
    <w:rsid w:val="007C4D84"/>
    <w:rsid w:val="007C562F"/>
    <w:rsid w:val="007C5D53"/>
    <w:rsid w:val="007C6253"/>
    <w:rsid w:val="007C68F4"/>
    <w:rsid w:val="007C69B8"/>
    <w:rsid w:val="007C6EA6"/>
    <w:rsid w:val="007C73FD"/>
    <w:rsid w:val="007C7799"/>
    <w:rsid w:val="007C7B63"/>
    <w:rsid w:val="007C7B74"/>
    <w:rsid w:val="007D1324"/>
    <w:rsid w:val="007D1473"/>
    <w:rsid w:val="007D1C30"/>
    <w:rsid w:val="007D1C72"/>
    <w:rsid w:val="007D2663"/>
    <w:rsid w:val="007D2B89"/>
    <w:rsid w:val="007D32BF"/>
    <w:rsid w:val="007D4F86"/>
    <w:rsid w:val="007D50F8"/>
    <w:rsid w:val="007D5731"/>
    <w:rsid w:val="007D5857"/>
    <w:rsid w:val="007D668E"/>
    <w:rsid w:val="007D686A"/>
    <w:rsid w:val="007D6B08"/>
    <w:rsid w:val="007D74EF"/>
    <w:rsid w:val="007D7592"/>
    <w:rsid w:val="007E0BEE"/>
    <w:rsid w:val="007E0D56"/>
    <w:rsid w:val="007E1163"/>
    <w:rsid w:val="007E1457"/>
    <w:rsid w:val="007E177B"/>
    <w:rsid w:val="007E257E"/>
    <w:rsid w:val="007E34A8"/>
    <w:rsid w:val="007E3925"/>
    <w:rsid w:val="007E3A77"/>
    <w:rsid w:val="007E3EA6"/>
    <w:rsid w:val="007E4AFB"/>
    <w:rsid w:val="007E5635"/>
    <w:rsid w:val="007E595C"/>
    <w:rsid w:val="007E6054"/>
    <w:rsid w:val="007E64CA"/>
    <w:rsid w:val="007E6E65"/>
    <w:rsid w:val="007E7EBD"/>
    <w:rsid w:val="007F0186"/>
    <w:rsid w:val="007F09C5"/>
    <w:rsid w:val="007F0A51"/>
    <w:rsid w:val="007F0D62"/>
    <w:rsid w:val="007F10F3"/>
    <w:rsid w:val="007F1384"/>
    <w:rsid w:val="007F1532"/>
    <w:rsid w:val="007F1818"/>
    <w:rsid w:val="007F181E"/>
    <w:rsid w:val="007F1F39"/>
    <w:rsid w:val="007F21BA"/>
    <w:rsid w:val="007F24CE"/>
    <w:rsid w:val="007F2D71"/>
    <w:rsid w:val="007F2E5C"/>
    <w:rsid w:val="007F37C9"/>
    <w:rsid w:val="007F5643"/>
    <w:rsid w:val="007F5EB7"/>
    <w:rsid w:val="007F7F4E"/>
    <w:rsid w:val="00800D48"/>
    <w:rsid w:val="00800E6A"/>
    <w:rsid w:val="0080169E"/>
    <w:rsid w:val="008025AB"/>
    <w:rsid w:val="00802A38"/>
    <w:rsid w:val="00802BD5"/>
    <w:rsid w:val="0080475F"/>
    <w:rsid w:val="00804933"/>
    <w:rsid w:val="00805AEE"/>
    <w:rsid w:val="008060E5"/>
    <w:rsid w:val="008064A2"/>
    <w:rsid w:val="00806CB6"/>
    <w:rsid w:val="008076BD"/>
    <w:rsid w:val="00807AE4"/>
    <w:rsid w:val="008109F2"/>
    <w:rsid w:val="00810D55"/>
    <w:rsid w:val="00811426"/>
    <w:rsid w:val="008126FC"/>
    <w:rsid w:val="00812B72"/>
    <w:rsid w:val="00813FDC"/>
    <w:rsid w:val="00814216"/>
    <w:rsid w:val="0081455D"/>
    <w:rsid w:val="00814C6C"/>
    <w:rsid w:val="00815448"/>
    <w:rsid w:val="0081560E"/>
    <w:rsid w:val="00815DF0"/>
    <w:rsid w:val="00816133"/>
    <w:rsid w:val="0081638D"/>
    <w:rsid w:val="0081657B"/>
    <w:rsid w:val="00816779"/>
    <w:rsid w:val="00816829"/>
    <w:rsid w:val="0081684E"/>
    <w:rsid w:val="0081699A"/>
    <w:rsid w:val="00817764"/>
    <w:rsid w:val="008200D0"/>
    <w:rsid w:val="00820BE8"/>
    <w:rsid w:val="008213B2"/>
    <w:rsid w:val="00821F37"/>
    <w:rsid w:val="008221AE"/>
    <w:rsid w:val="0082378D"/>
    <w:rsid w:val="008239D3"/>
    <w:rsid w:val="008246BE"/>
    <w:rsid w:val="008250AC"/>
    <w:rsid w:val="0082583C"/>
    <w:rsid w:val="00825942"/>
    <w:rsid w:val="008259B2"/>
    <w:rsid w:val="00826233"/>
    <w:rsid w:val="0082792A"/>
    <w:rsid w:val="00827BD0"/>
    <w:rsid w:val="008300C9"/>
    <w:rsid w:val="00830151"/>
    <w:rsid w:val="00830BFD"/>
    <w:rsid w:val="00830C38"/>
    <w:rsid w:val="008315E0"/>
    <w:rsid w:val="00831E56"/>
    <w:rsid w:val="0083232F"/>
    <w:rsid w:val="008328AF"/>
    <w:rsid w:val="00832AA9"/>
    <w:rsid w:val="00833477"/>
    <w:rsid w:val="00834C6B"/>
    <w:rsid w:val="008352EB"/>
    <w:rsid w:val="0083610B"/>
    <w:rsid w:val="00836613"/>
    <w:rsid w:val="00836B59"/>
    <w:rsid w:val="00837081"/>
    <w:rsid w:val="008375B0"/>
    <w:rsid w:val="008377B5"/>
    <w:rsid w:val="00837A10"/>
    <w:rsid w:val="00837B3E"/>
    <w:rsid w:val="0084152F"/>
    <w:rsid w:val="00842FD8"/>
    <w:rsid w:val="008437F4"/>
    <w:rsid w:val="0084407F"/>
    <w:rsid w:val="008450BE"/>
    <w:rsid w:val="008459EB"/>
    <w:rsid w:val="00845C36"/>
    <w:rsid w:val="00845D55"/>
    <w:rsid w:val="008464D6"/>
    <w:rsid w:val="00846F93"/>
    <w:rsid w:val="008473DD"/>
    <w:rsid w:val="00850841"/>
    <w:rsid w:val="00850FC1"/>
    <w:rsid w:val="00851731"/>
    <w:rsid w:val="0085184E"/>
    <w:rsid w:val="0085208F"/>
    <w:rsid w:val="00852516"/>
    <w:rsid w:val="00853DCA"/>
    <w:rsid w:val="00853EBF"/>
    <w:rsid w:val="008553DE"/>
    <w:rsid w:val="0085581A"/>
    <w:rsid w:val="00855A1A"/>
    <w:rsid w:val="0085666C"/>
    <w:rsid w:val="008570DC"/>
    <w:rsid w:val="008608D7"/>
    <w:rsid w:val="00861032"/>
    <w:rsid w:val="008610EC"/>
    <w:rsid w:val="00861B17"/>
    <w:rsid w:val="008621FB"/>
    <w:rsid w:val="008626A7"/>
    <w:rsid w:val="008632F9"/>
    <w:rsid w:val="008640E9"/>
    <w:rsid w:val="00864AF5"/>
    <w:rsid w:val="00865437"/>
    <w:rsid w:val="0086590B"/>
    <w:rsid w:val="00865F21"/>
    <w:rsid w:val="0086657E"/>
    <w:rsid w:val="008667BC"/>
    <w:rsid w:val="00867DC6"/>
    <w:rsid w:val="00867EBD"/>
    <w:rsid w:val="008704CC"/>
    <w:rsid w:val="008715D6"/>
    <w:rsid w:val="008723C2"/>
    <w:rsid w:val="008724F6"/>
    <w:rsid w:val="008728E2"/>
    <w:rsid w:val="00872C51"/>
    <w:rsid w:val="00872E52"/>
    <w:rsid w:val="00873410"/>
    <w:rsid w:val="00873516"/>
    <w:rsid w:val="00873518"/>
    <w:rsid w:val="0087370A"/>
    <w:rsid w:val="00873720"/>
    <w:rsid w:val="00874504"/>
    <w:rsid w:val="00874916"/>
    <w:rsid w:val="00875E43"/>
    <w:rsid w:val="00876ED2"/>
    <w:rsid w:val="008770AD"/>
    <w:rsid w:val="008770B8"/>
    <w:rsid w:val="0087730F"/>
    <w:rsid w:val="00877597"/>
    <w:rsid w:val="0087768D"/>
    <w:rsid w:val="00877A70"/>
    <w:rsid w:val="00877D68"/>
    <w:rsid w:val="00880374"/>
    <w:rsid w:val="008809EB"/>
    <w:rsid w:val="00881ACC"/>
    <w:rsid w:val="00881F62"/>
    <w:rsid w:val="008821A5"/>
    <w:rsid w:val="008824EE"/>
    <w:rsid w:val="008830AF"/>
    <w:rsid w:val="0088327E"/>
    <w:rsid w:val="008837EF"/>
    <w:rsid w:val="00884ACF"/>
    <w:rsid w:val="00884D03"/>
    <w:rsid w:val="0088540C"/>
    <w:rsid w:val="00886097"/>
    <w:rsid w:val="008860B9"/>
    <w:rsid w:val="00887021"/>
    <w:rsid w:val="0089031E"/>
    <w:rsid w:val="00890326"/>
    <w:rsid w:val="008903FE"/>
    <w:rsid w:val="00890EEB"/>
    <w:rsid w:val="00890FA3"/>
    <w:rsid w:val="00891432"/>
    <w:rsid w:val="00891836"/>
    <w:rsid w:val="00891A48"/>
    <w:rsid w:val="00892311"/>
    <w:rsid w:val="00892D20"/>
    <w:rsid w:val="00892F91"/>
    <w:rsid w:val="008935FA"/>
    <w:rsid w:val="00893795"/>
    <w:rsid w:val="00894489"/>
    <w:rsid w:val="008944EE"/>
    <w:rsid w:val="00894B1F"/>
    <w:rsid w:val="00894F9C"/>
    <w:rsid w:val="008953C9"/>
    <w:rsid w:val="0089633B"/>
    <w:rsid w:val="00896448"/>
    <w:rsid w:val="008968D8"/>
    <w:rsid w:val="00896E93"/>
    <w:rsid w:val="00896F97"/>
    <w:rsid w:val="00897030"/>
    <w:rsid w:val="00897C74"/>
    <w:rsid w:val="00897D8C"/>
    <w:rsid w:val="008A028B"/>
    <w:rsid w:val="008A02D7"/>
    <w:rsid w:val="008A0C87"/>
    <w:rsid w:val="008A0E36"/>
    <w:rsid w:val="008A1552"/>
    <w:rsid w:val="008A258B"/>
    <w:rsid w:val="008A2849"/>
    <w:rsid w:val="008A3061"/>
    <w:rsid w:val="008A3129"/>
    <w:rsid w:val="008A3389"/>
    <w:rsid w:val="008A389C"/>
    <w:rsid w:val="008A3DC4"/>
    <w:rsid w:val="008A4B7C"/>
    <w:rsid w:val="008A5278"/>
    <w:rsid w:val="008A673C"/>
    <w:rsid w:val="008A756B"/>
    <w:rsid w:val="008A7CD0"/>
    <w:rsid w:val="008B0AB6"/>
    <w:rsid w:val="008B0B37"/>
    <w:rsid w:val="008B21F0"/>
    <w:rsid w:val="008B2258"/>
    <w:rsid w:val="008B293A"/>
    <w:rsid w:val="008B2C01"/>
    <w:rsid w:val="008B2C15"/>
    <w:rsid w:val="008B2CEC"/>
    <w:rsid w:val="008B3247"/>
    <w:rsid w:val="008B37C6"/>
    <w:rsid w:val="008B3E95"/>
    <w:rsid w:val="008B4552"/>
    <w:rsid w:val="008B4621"/>
    <w:rsid w:val="008B5CC6"/>
    <w:rsid w:val="008B65EA"/>
    <w:rsid w:val="008B7895"/>
    <w:rsid w:val="008C01C1"/>
    <w:rsid w:val="008C0798"/>
    <w:rsid w:val="008C0887"/>
    <w:rsid w:val="008C08CC"/>
    <w:rsid w:val="008C15E5"/>
    <w:rsid w:val="008C17E3"/>
    <w:rsid w:val="008C1B15"/>
    <w:rsid w:val="008C2EFC"/>
    <w:rsid w:val="008C4010"/>
    <w:rsid w:val="008C477C"/>
    <w:rsid w:val="008C4AAE"/>
    <w:rsid w:val="008C50A4"/>
    <w:rsid w:val="008C5D67"/>
    <w:rsid w:val="008C6192"/>
    <w:rsid w:val="008C6215"/>
    <w:rsid w:val="008C625C"/>
    <w:rsid w:val="008C6AC8"/>
    <w:rsid w:val="008C7077"/>
    <w:rsid w:val="008C7368"/>
    <w:rsid w:val="008C7D58"/>
    <w:rsid w:val="008D0303"/>
    <w:rsid w:val="008D0622"/>
    <w:rsid w:val="008D1286"/>
    <w:rsid w:val="008D138E"/>
    <w:rsid w:val="008D13B0"/>
    <w:rsid w:val="008D1690"/>
    <w:rsid w:val="008D1693"/>
    <w:rsid w:val="008D194B"/>
    <w:rsid w:val="008D2943"/>
    <w:rsid w:val="008D4AB2"/>
    <w:rsid w:val="008D4EAA"/>
    <w:rsid w:val="008D5550"/>
    <w:rsid w:val="008D5AB3"/>
    <w:rsid w:val="008D61B4"/>
    <w:rsid w:val="008D67A4"/>
    <w:rsid w:val="008D6966"/>
    <w:rsid w:val="008D6C20"/>
    <w:rsid w:val="008D6C3C"/>
    <w:rsid w:val="008D6DA3"/>
    <w:rsid w:val="008E031D"/>
    <w:rsid w:val="008E0B82"/>
    <w:rsid w:val="008E1B6B"/>
    <w:rsid w:val="008E21EB"/>
    <w:rsid w:val="008E2DD2"/>
    <w:rsid w:val="008E41C9"/>
    <w:rsid w:val="008E4229"/>
    <w:rsid w:val="008E50D7"/>
    <w:rsid w:val="008E512A"/>
    <w:rsid w:val="008E5375"/>
    <w:rsid w:val="008E5D03"/>
    <w:rsid w:val="008E6217"/>
    <w:rsid w:val="008F00D4"/>
    <w:rsid w:val="008F07E5"/>
    <w:rsid w:val="008F0C71"/>
    <w:rsid w:val="008F126E"/>
    <w:rsid w:val="008F1CCA"/>
    <w:rsid w:val="008F1FD2"/>
    <w:rsid w:val="008F3064"/>
    <w:rsid w:val="008F37F1"/>
    <w:rsid w:val="008F3D85"/>
    <w:rsid w:val="008F3ED7"/>
    <w:rsid w:val="008F41BC"/>
    <w:rsid w:val="008F493E"/>
    <w:rsid w:val="008F494B"/>
    <w:rsid w:val="008F52E4"/>
    <w:rsid w:val="008F5433"/>
    <w:rsid w:val="008F547D"/>
    <w:rsid w:val="008F54B0"/>
    <w:rsid w:val="008F577C"/>
    <w:rsid w:val="008F5944"/>
    <w:rsid w:val="008F6373"/>
    <w:rsid w:val="008F6E7D"/>
    <w:rsid w:val="008F7A02"/>
    <w:rsid w:val="008F7A4C"/>
    <w:rsid w:val="008F7E8D"/>
    <w:rsid w:val="009007B4"/>
    <w:rsid w:val="009009CA"/>
    <w:rsid w:val="009016FE"/>
    <w:rsid w:val="00901B04"/>
    <w:rsid w:val="00903994"/>
    <w:rsid w:val="00903F2E"/>
    <w:rsid w:val="009063DB"/>
    <w:rsid w:val="0090648C"/>
    <w:rsid w:val="009067BF"/>
    <w:rsid w:val="00906E93"/>
    <w:rsid w:val="00906F1D"/>
    <w:rsid w:val="00907456"/>
    <w:rsid w:val="0090766B"/>
    <w:rsid w:val="00910A12"/>
    <w:rsid w:val="00910A90"/>
    <w:rsid w:val="009110A2"/>
    <w:rsid w:val="009116CC"/>
    <w:rsid w:val="009117DD"/>
    <w:rsid w:val="00912802"/>
    <w:rsid w:val="009131F2"/>
    <w:rsid w:val="00913646"/>
    <w:rsid w:val="00913A76"/>
    <w:rsid w:val="00914144"/>
    <w:rsid w:val="009142D6"/>
    <w:rsid w:val="00915584"/>
    <w:rsid w:val="00916859"/>
    <w:rsid w:val="009175FE"/>
    <w:rsid w:val="0091797C"/>
    <w:rsid w:val="00917B68"/>
    <w:rsid w:val="00917C38"/>
    <w:rsid w:val="00917E53"/>
    <w:rsid w:val="00921234"/>
    <w:rsid w:val="009228BF"/>
    <w:rsid w:val="009229A0"/>
    <w:rsid w:val="00922FE7"/>
    <w:rsid w:val="009233EA"/>
    <w:rsid w:val="009234B6"/>
    <w:rsid w:val="00923582"/>
    <w:rsid w:val="009239C7"/>
    <w:rsid w:val="00923B0E"/>
    <w:rsid w:val="00923CD8"/>
    <w:rsid w:val="00923E10"/>
    <w:rsid w:val="00923F12"/>
    <w:rsid w:val="0092428C"/>
    <w:rsid w:val="00924529"/>
    <w:rsid w:val="0092481E"/>
    <w:rsid w:val="00925A5C"/>
    <w:rsid w:val="00925E22"/>
    <w:rsid w:val="0092704F"/>
    <w:rsid w:val="00927120"/>
    <w:rsid w:val="0092761F"/>
    <w:rsid w:val="00927FA3"/>
    <w:rsid w:val="00931585"/>
    <w:rsid w:val="00932BF3"/>
    <w:rsid w:val="00933A3F"/>
    <w:rsid w:val="00933E7F"/>
    <w:rsid w:val="00934363"/>
    <w:rsid w:val="00934A49"/>
    <w:rsid w:val="00934D12"/>
    <w:rsid w:val="00935862"/>
    <w:rsid w:val="00935B21"/>
    <w:rsid w:val="0093698F"/>
    <w:rsid w:val="0093721C"/>
    <w:rsid w:val="009372A1"/>
    <w:rsid w:val="009374D6"/>
    <w:rsid w:val="00937F68"/>
    <w:rsid w:val="0094005A"/>
    <w:rsid w:val="00940153"/>
    <w:rsid w:val="0094055D"/>
    <w:rsid w:val="009408A0"/>
    <w:rsid w:val="00940CF6"/>
    <w:rsid w:val="009412C2"/>
    <w:rsid w:val="00941447"/>
    <w:rsid w:val="009418FE"/>
    <w:rsid w:val="00941EB9"/>
    <w:rsid w:val="00942555"/>
    <w:rsid w:val="00942CA0"/>
    <w:rsid w:val="00943040"/>
    <w:rsid w:val="009433D6"/>
    <w:rsid w:val="00943726"/>
    <w:rsid w:val="00943C55"/>
    <w:rsid w:val="00943DDD"/>
    <w:rsid w:val="0094410B"/>
    <w:rsid w:val="009455CB"/>
    <w:rsid w:val="0094581D"/>
    <w:rsid w:val="00945A0D"/>
    <w:rsid w:val="009462FF"/>
    <w:rsid w:val="009466AE"/>
    <w:rsid w:val="00947090"/>
    <w:rsid w:val="00947293"/>
    <w:rsid w:val="00947BF0"/>
    <w:rsid w:val="009505C7"/>
    <w:rsid w:val="009506CB"/>
    <w:rsid w:val="00950FC9"/>
    <w:rsid w:val="0095176D"/>
    <w:rsid w:val="009526E3"/>
    <w:rsid w:val="00952CB0"/>
    <w:rsid w:val="00953427"/>
    <w:rsid w:val="00953D6E"/>
    <w:rsid w:val="00954657"/>
    <w:rsid w:val="009558E6"/>
    <w:rsid w:val="00955CF3"/>
    <w:rsid w:val="00956098"/>
    <w:rsid w:val="009562F2"/>
    <w:rsid w:val="009566B0"/>
    <w:rsid w:val="00956B42"/>
    <w:rsid w:val="00957A8E"/>
    <w:rsid w:val="00960476"/>
    <w:rsid w:val="00960569"/>
    <w:rsid w:val="0096059C"/>
    <w:rsid w:val="009606C9"/>
    <w:rsid w:val="00960CB7"/>
    <w:rsid w:val="00960F34"/>
    <w:rsid w:val="0096115E"/>
    <w:rsid w:val="009626F5"/>
    <w:rsid w:val="00962BF1"/>
    <w:rsid w:val="00962CEC"/>
    <w:rsid w:val="00962D6C"/>
    <w:rsid w:val="00962E74"/>
    <w:rsid w:val="00963024"/>
    <w:rsid w:val="00963915"/>
    <w:rsid w:val="00963A4D"/>
    <w:rsid w:val="009641C5"/>
    <w:rsid w:val="0096531D"/>
    <w:rsid w:val="0096556A"/>
    <w:rsid w:val="0096565D"/>
    <w:rsid w:val="00965958"/>
    <w:rsid w:val="00965F24"/>
    <w:rsid w:val="00966537"/>
    <w:rsid w:val="00966AEE"/>
    <w:rsid w:val="0096729F"/>
    <w:rsid w:val="00967B5F"/>
    <w:rsid w:val="009708C4"/>
    <w:rsid w:val="00970DEB"/>
    <w:rsid w:val="00971772"/>
    <w:rsid w:val="00972D18"/>
    <w:rsid w:val="0097301E"/>
    <w:rsid w:val="00973DB4"/>
    <w:rsid w:val="00973F5A"/>
    <w:rsid w:val="00973F6B"/>
    <w:rsid w:val="0097465F"/>
    <w:rsid w:val="009747A5"/>
    <w:rsid w:val="0097595D"/>
    <w:rsid w:val="00975BC6"/>
    <w:rsid w:val="00976E9D"/>
    <w:rsid w:val="00976F05"/>
    <w:rsid w:val="009773A9"/>
    <w:rsid w:val="00977B66"/>
    <w:rsid w:val="00977C43"/>
    <w:rsid w:val="009804D2"/>
    <w:rsid w:val="009806DC"/>
    <w:rsid w:val="00981384"/>
    <w:rsid w:val="0098161E"/>
    <w:rsid w:val="00981D43"/>
    <w:rsid w:val="00982449"/>
    <w:rsid w:val="0098271D"/>
    <w:rsid w:val="0098277C"/>
    <w:rsid w:val="009827A0"/>
    <w:rsid w:val="009829FD"/>
    <w:rsid w:val="00983963"/>
    <w:rsid w:val="00983D59"/>
    <w:rsid w:val="00984302"/>
    <w:rsid w:val="00984505"/>
    <w:rsid w:val="0098457A"/>
    <w:rsid w:val="00984881"/>
    <w:rsid w:val="00984BA7"/>
    <w:rsid w:val="009859A9"/>
    <w:rsid w:val="00985C61"/>
    <w:rsid w:val="009860EB"/>
    <w:rsid w:val="009875BF"/>
    <w:rsid w:val="00987C8D"/>
    <w:rsid w:val="00990132"/>
    <w:rsid w:val="009907CF"/>
    <w:rsid w:val="00990A70"/>
    <w:rsid w:val="00991ECC"/>
    <w:rsid w:val="0099201B"/>
    <w:rsid w:val="0099270B"/>
    <w:rsid w:val="0099309D"/>
    <w:rsid w:val="009932D0"/>
    <w:rsid w:val="00993A76"/>
    <w:rsid w:val="009940F8"/>
    <w:rsid w:val="00994127"/>
    <w:rsid w:val="009943DA"/>
    <w:rsid w:val="009946B5"/>
    <w:rsid w:val="00994E52"/>
    <w:rsid w:val="00994EC4"/>
    <w:rsid w:val="00995592"/>
    <w:rsid w:val="009968E9"/>
    <w:rsid w:val="00996987"/>
    <w:rsid w:val="0099705C"/>
    <w:rsid w:val="0099710C"/>
    <w:rsid w:val="00997293"/>
    <w:rsid w:val="00997579"/>
    <w:rsid w:val="009A050A"/>
    <w:rsid w:val="009A07B8"/>
    <w:rsid w:val="009A2608"/>
    <w:rsid w:val="009A33FC"/>
    <w:rsid w:val="009A3744"/>
    <w:rsid w:val="009A3CC3"/>
    <w:rsid w:val="009A3F38"/>
    <w:rsid w:val="009A466C"/>
    <w:rsid w:val="009A4AD8"/>
    <w:rsid w:val="009A5447"/>
    <w:rsid w:val="009A5B77"/>
    <w:rsid w:val="009A5D12"/>
    <w:rsid w:val="009A6471"/>
    <w:rsid w:val="009A673B"/>
    <w:rsid w:val="009A7094"/>
    <w:rsid w:val="009A756B"/>
    <w:rsid w:val="009A770D"/>
    <w:rsid w:val="009A77AD"/>
    <w:rsid w:val="009B03FD"/>
    <w:rsid w:val="009B0EB8"/>
    <w:rsid w:val="009B109B"/>
    <w:rsid w:val="009B1390"/>
    <w:rsid w:val="009B19F2"/>
    <w:rsid w:val="009B22DC"/>
    <w:rsid w:val="009B3D6C"/>
    <w:rsid w:val="009B442D"/>
    <w:rsid w:val="009B4D9D"/>
    <w:rsid w:val="009B4FEA"/>
    <w:rsid w:val="009B538B"/>
    <w:rsid w:val="009B6A8C"/>
    <w:rsid w:val="009B70EB"/>
    <w:rsid w:val="009B7E0B"/>
    <w:rsid w:val="009B7E34"/>
    <w:rsid w:val="009C0B36"/>
    <w:rsid w:val="009C0BCB"/>
    <w:rsid w:val="009C114A"/>
    <w:rsid w:val="009C151C"/>
    <w:rsid w:val="009C175D"/>
    <w:rsid w:val="009C2214"/>
    <w:rsid w:val="009C35D7"/>
    <w:rsid w:val="009C3D6F"/>
    <w:rsid w:val="009C421F"/>
    <w:rsid w:val="009C43F7"/>
    <w:rsid w:val="009C5129"/>
    <w:rsid w:val="009C5CF7"/>
    <w:rsid w:val="009C6D92"/>
    <w:rsid w:val="009C759E"/>
    <w:rsid w:val="009C76D1"/>
    <w:rsid w:val="009C7FC3"/>
    <w:rsid w:val="009D05DD"/>
    <w:rsid w:val="009D08D3"/>
    <w:rsid w:val="009D08E6"/>
    <w:rsid w:val="009D1016"/>
    <w:rsid w:val="009D109A"/>
    <w:rsid w:val="009D1581"/>
    <w:rsid w:val="009D1CA5"/>
    <w:rsid w:val="009D1F9C"/>
    <w:rsid w:val="009D2B0E"/>
    <w:rsid w:val="009D34B1"/>
    <w:rsid w:val="009D41D5"/>
    <w:rsid w:val="009D4800"/>
    <w:rsid w:val="009D4C73"/>
    <w:rsid w:val="009D4FE4"/>
    <w:rsid w:val="009D5424"/>
    <w:rsid w:val="009D5D5C"/>
    <w:rsid w:val="009D67E7"/>
    <w:rsid w:val="009D73DE"/>
    <w:rsid w:val="009D7740"/>
    <w:rsid w:val="009D7EA8"/>
    <w:rsid w:val="009E07B7"/>
    <w:rsid w:val="009E158F"/>
    <w:rsid w:val="009E1E19"/>
    <w:rsid w:val="009E2378"/>
    <w:rsid w:val="009E269C"/>
    <w:rsid w:val="009E2CE1"/>
    <w:rsid w:val="009E316E"/>
    <w:rsid w:val="009E3AF7"/>
    <w:rsid w:val="009E4172"/>
    <w:rsid w:val="009E4830"/>
    <w:rsid w:val="009E5283"/>
    <w:rsid w:val="009E5387"/>
    <w:rsid w:val="009E5EFB"/>
    <w:rsid w:val="009E62FF"/>
    <w:rsid w:val="009E67DA"/>
    <w:rsid w:val="009E698D"/>
    <w:rsid w:val="009E7583"/>
    <w:rsid w:val="009E7989"/>
    <w:rsid w:val="009E7E4E"/>
    <w:rsid w:val="009F00CB"/>
    <w:rsid w:val="009F13B2"/>
    <w:rsid w:val="009F3157"/>
    <w:rsid w:val="009F34A3"/>
    <w:rsid w:val="009F34F2"/>
    <w:rsid w:val="009F47A6"/>
    <w:rsid w:val="009F5348"/>
    <w:rsid w:val="009F53B6"/>
    <w:rsid w:val="009F5B83"/>
    <w:rsid w:val="009F60A8"/>
    <w:rsid w:val="009F64C2"/>
    <w:rsid w:val="009F67C6"/>
    <w:rsid w:val="009F73DB"/>
    <w:rsid w:val="009F7619"/>
    <w:rsid w:val="00A004B6"/>
    <w:rsid w:val="00A005F4"/>
    <w:rsid w:val="00A00B52"/>
    <w:rsid w:val="00A0177B"/>
    <w:rsid w:val="00A03644"/>
    <w:rsid w:val="00A036B4"/>
    <w:rsid w:val="00A03789"/>
    <w:rsid w:val="00A03A21"/>
    <w:rsid w:val="00A049EF"/>
    <w:rsid w:val="00A04A12"/>
    <w:rsid w:val="00A04B95"/>
    <w:rsid w:val="00A051F1"/>
    <w:rsid w:val="00A052A9"/>
    <w:rsid w:val="00A06077"/>
    <w:rsid w:val="00A06FEB"/>
    <w:rsid w:val="00A07736"/>
    <w:rsid w:val="00A079BE"/>
    <w:rsid w:val="00A07EA2"/>
    <w:rsid w:val="00A105D1"/>
    <w:rsid w:val="00A107EA"/>
    <w:rsid w:val="00A11073"/>
    <w:rsid w:val="00A11B13"/>
    <w:rsid w:val="00A132AC"/>
    <w:rsid w:val="00A138C9"/>
    <w:rsid w:val="00A13EE4"/>
    <w:rsid w:val="00A1402C"/>
    <w:rsid w:val="00A14EB4"/>
    <w:rsid w:val="00A15202"/>
    <w:rsid w:val="00A15B63"/>
    <w:rsid w:val="00A1614F"/>
    <w:rsid w:val="00A173AA"/>
    <w:rsid w:val="00A1770C"/>
    <w:rsid w:val="00A17837"/>
    <w:rsid w:val="00A17BBB"/>
    <w:rsid w:val="00A17BF6"/>
    <w:rsid w:val="00A2106B"/>
    <w:rsid w:val="00A21A6D"/>
    <w:rsid w:val="00A22AE5"/>
    <w:rsid w:val="00A22BC7"/>
    <w:rsid w:val="00A22BF9"/>
    <w:rsid w:val="00A22D34"/>
    <w:rsid w:val="00A23C5B"/>
    <w:rsid w:val="00A23E13"/>
    <w:rsid w:val="00A243C9"/>
    <w:rsid w:val="00A26810"/>
    <w:rsid w:val="00A26BA7"/>
    <w:rsid w:val="00A27198"/>
    <w:rsid w:val="00A3016F"/>
    <w:rsid w:val="00A302D7"/>
    <w:rsid w:val="00A30560"/>
    <w:rsid w:val="00A328B4"/>
    <w:rsid w:val="00A32C4F"/>
    <w:rsid w:val="00A32E37"/>
    <w:rsid w:val="00A337C4"/>
    <w:rsid w:val="00A33AC6"/>
    <w:rsid w:val="00A34376"/>
    <w:rsid w:val="00A349F2"/>
    <w:rsid w:val="00A35F08"/>
    <w:rsid w:val="00A3600B"/>
    <w:rsid w:val="00A368AB"/>
    <w:rsid w:val="00A36B21"/>
    <w:rsid w:val="00A3707A"/>
    <w:rsid w:val="00A3720F"/>
    <w:rsid w:val="00A3781F"/>
    <w:rsid w:val="00A37ACE"/>
    <w:rsid w:val="00A37E94"/>
    <w:rsid w:val="00A40828"/>
    <w:rsid w:val="00A4086E"/>
    <w:rsid w:val="00A41CAB"/>
    <w:rsid w:val="00A41E66"/>
    <w:rsid w:val="00A42954"/>
    <w:rsid w:val="00A42956"/>
    <w:rsid w:val="00A42BAC"/>
    <w:rsid w:val="00A42F98"/>
    <w:rsid w:val="00A433F9"/>
    <w:rsid w:val="00A4370A"/>
    <w:rsid w:val="00A44EFE"/>
    <w:rsid w:val="00A45573"/>
    <w:rsid w:val="00A45942"/>
    <w:rsid w:val="00A460EF"/>
    <w:rsid w:val="00A462A7"/>
    <w:rsid w:val="00A465B3"/>
    <w:rsid w:val="00A46783"/>
    <w:rsid w:val="00A46CC5"/>
    <w:rsid w:val="00A46FF4"/>
    <w:rsid w:val="00A470F7"/>
    <w:rsid w:val="00A47395"/>
    <w:rsid w:val="00A504B1"/>
    <w:rsid w:val="00A50A2A"/>
    <w:rsid w:val="00A51451"/>
    <w:rsid w:val="00A515BD"/>
    <w:rsid w:val="00A51743"/>
    <w:rsid w:val="00A517C9"/>
    <w:rsid w:val="00A51C85"/>
    <w:rsid w:val="00A5240E"/>
    <w:rsid w:val="00A52895"/>
    <w:rsid w:val="00A5381B"/>
    <w:rsid w:val="00A53ED9"/>
    <w:rsid w:val="00A54242"/>
    <w:rsid w:val="00A547B1"/>
    <w:rsid w:val="00A55413"/>
    <w:rsid w:val="00A5553C"/>
    <w:rsid w:val="00A5558E"/>
    <w:rsid w:val="00A55BD8"/>
    <w:rsid w:val="00A569B4"/>
    <w:rsid w:val="00A56EE9"/>
    <w:rsid w:val="00A57221"/>
    <w:rsid w:val="00A57661"/>
    <w:rsid w:val="00A6044A"/>
    <w:rsid w:val="00A605ED"/>
    <w:rsid w:val="00A60F9B"/>
    <w:rsid w:val="00A615B2"/>
    <w:rsid w:val="00A6196B"/>
    <w:rsid w:val="00A61E08"/>
    <w:rsid w:val="00A62AB9"/>
    <w:rsid w:val="00A62B5A"/>
    <w:rsid w:val="00A62BE5"/>
    <w:rsid w:val="00A638A9"/>
    <w:rsid w:val="00A64195"/>
    <w:rsid w:val="00A64CB9"/>
    <w:rsid w:val="00A651DC"/>
    <w:rsid w:val="00A65972"/>
    <w:rsid w:val="00A65DF8"/>
    <w:rsid w:val="00A66027"/>
    <w:rsid w:val="00A6688C"/>
    <w:rsid w:val="00A66B37"/>
    <w:rsid w:val="00A671C1"/>
    <w:rsid w:val="00A67993"/>
    <w:rsid w:val="00A67A2A"/>
    <w:rsid w:val="00A67CF9"/>
    <w:rsid w:val="00A70108"/>
    <w:rsid w:val="00A71762"/>
    <w:rsid w:val="00A71827"/>
    <w:rsid w:val="00A71926"/>
    <w:rsid w:val="00A71D57"/>
    <w:rsid w:val="00A72D92"/>
    <w:rsid w:val="00A74121"/>
    <w:rsid w:val="00A74B93"/>
    <w:rsid w:val="00A74C42"/>
    <w:rsid w:val="00A74D82"/>
    <w:rsid w:val="00A75271"/>
    <w:rsid w:val="00A756A7"/>
    <w:rsid w:val="00A75C9E"/>
    <w:rsid w:val="00A75CF2"/>
    <w:rsid w:val="00A77118"/>
    <w:rsid w:val="00A77CF1"/>
    <w:rsid w:val="00A806A1"/>
    <w:rsid w:val="00A80E5C"/>
    <w:rsid w:val="00A8173A"/>
    <w:rsid w:val="00A81980"/>
    <w:rsid w:val="00A81DF9"/>
    <w:rsid w:val="00A81E4A"/>
    <w:rsid w:val="00A81EEF"/>
    <w:rsid w:val="00A82452"/>
    <w:rsid w:val="00A82595"/>
    <w:rsid w:val="00A82E39"/>
    <w:rsid w:val="00A8330B"/>
    <w:rsid w:val="00A833B9"/>
    <w:rsid w:val="00A83A58"/>
    <w:rsid w:val="00A83A9E"/>
    <w:rsid w:val="00A83FFF"/>
    <w:rsid w:val="00A84A57"/>
    <w:rsid w:val="00A85484"/>
    <w:rsid w:val="00A85582"/>
    <w:rsid w:val="00A85FE7"/>
    <w:rsid w:val="00A860E9"/>
    <w:rsid w:val="00A86190"/>
    <w:rsid w:val="00A865F1"/>
    <w:rsid w:val="00A86760"/>
    <w:rsid w:val="00A869F6"/>
    <w:rsid w:val="00A87767"/>
    <w:rsid w:val="00A87DD4"/>
    <w:rsid w:val="00A87F42"/>
    <w:rsid w:val="00A90447"/>
    <w:rsid w:val="00A92DF9"/>
    <w:rsid w:val="00A951FB"/>
    <w:rsid w:val="00A95A2A"/>
    <w:rsid w:val="00A95E4C"/>
    <w:rsid w:val="00A96090"/>
    <w:rsid w:val="00A9627E"/>
    <w:rsid w:val="00A978D9"/>
    <w:rsid w:val="00A97FA6"/>
    <w:rsid w:val="00AA0426"/>
    <w:rsid w:val="00AA0500"/>
    <w:rsid w:val="00AA0EC3"/>
    <w:rsid w:val="00AA125C"/>
    <w:rsid w:val="00AA181D"/>
    <w:rsid w:val="00AA2DBB"/>
    <w:rsid w:val="00AA2ED9"/>
    <w:rsid w:val="00AA3185"/>
    <w:rsid w:val="00AA358E"/>
    <w:rsid w:val="00AA45FD"/>
    <w:rsid w:val="00AA50F1"/>
    <w:rsid w:val="00AA53EE"/>
    <w:rsid w:val="00AA56E4"/>
    <w:rsid w:val="00AA5843"/>
    <w:rsid w:val="00AA5D69"/>
    <w:rsid w:val="00AA605C"/>
    <w:rsid w:val="00AA6230"/>
    <w:rsid w:val="00AA6E5E"/>
    <w:rsid w:val="00AA720F"/>
    <w:rsid w:val="00AA7FFE"/>
    <w:rsid w:val="00AB0685"/>
    <w:rsid w:val="00AB079B"/>
    <w:rsid w:val="00AB113B"/>
    <w:rsid w:val="00AB1503"/>
    <w:rsid w:val="00AB1715"/>
    <w:rsid w:val="00AB1C42"/>
    <w:rsid w:val="00AB298B"/>
    <w:rsid w:val="00AB3479"/>
    <w:rsid w:val="00AB4733"/>
    <w:rsid w:val="00AB4E4D"/>
    <w:rsid w:val="00AB4FB7"/>
    <w:rsid w:val="00AB519E"/>
    <w:rsid w:val="00AB5330"/>
    <w:rsid w:val="00AB6F48"/>
    <w:rsid w:val="00AB7585"/>
    <w:rsid w:val="00AB7AB6"/>
    <w:rsid w:val="00AB7C44"/>
    <w:rsid w:val="00AB7F0F"/>
    <w:rsid w:val="00AC059C"/>
    <w:rsid w:val="00AC099D"/>
    <w:rsid w:val="00AC1411"/>
    <w:rsid w:val="00AC367B"/>
    <w:rsid w:val="00AC3758"/>
    <w:rsid w:val="00AC3CD9"/>
    <w:rsid w:val="00AC3F1F"/>
    <w:rsid w:val="00AC4DD3"/>
    <w:rsid w:val="00AC4E73"/>
    <w:rsid w:val="00AC4EAB"/>
    <w:rsid w:val="00AC4F45"/>
    <w:rsid w:val="00AC61B5"/>
    <w:rsid w:val="00AC6223"/>
    <w:rsid w:val="00AC72B4"/>
    <w:rsid w:val="00AC7476"/>
    <w:rsid w:val="00AC7CE3"/>
    <w:rsid w:val="00AD0778"/>
    <w:rsid w:val="00AD0F36"/>
    <w:rsid w:val="00AD10B8"/>
    <w:rsid w:val="00AD1444"/>
    <w:rsid w:val="00AD14AC"/>
    <w:rsid w:val="00AD1531"/>
    <w:rsid w:val="00AD18BB"/>
    <w:rsid w:val="00AD1F21"/>
    <w:rsid w:val="00AD2102"/>
    <w:rsid w:val="00AD239D"/>
    <w:rsid w:val="00AD2A32"/>
    <w:rsid w:val="00AD2EC2"/>
    <w:rsid w:val="00AD3134"/>
    <w:rsid w:val="00AD35D9"/>
    <w:rsid w:val="00AD3609"/>
    <w:rsid w:val="00AD3693"/>
    <w:rsid w:val="00AD39E3"/>
    <w:rsid w:val="00AD51AC"/>
    <w:rsid w:val="00AD5857"/>
    <w:rsid w:val="00AD5A8D"/>
    <w:rsid w:val="00AD5AFE"/>
    <w:rsid w:val="00AD607F"/>
    <w:rsid w:val="00AD6393"/>
    <w:rsid w:val="00AD6503"/>
    <w:rsid w:val="00AD6987"/>
    <w:rsid w:val="00AD6F17"/>
    <w:rsid w:val="00AD7BFE"/>
    <w:rsid w:val="00AE0018"/>
    <w:rsid w:val="00AE038C"/>
    <w:rsid w:val="00AE0A3F"/>
    <w:rsid w:val="00AE0A63"/>
    <w:rsid w:val="00AE0B93"/>
    <w:rsid w:val="00AE1816"/>
    <w:rsid w:val="00AE20BA"/>
    <w:rsid w:val="00AE216C"/>
    <w:rsid w:val="00AE22E5"/>
    <w:rsid w:val="00AE30B6"/>
    <w:rsid w:val="00AE3BEA"/>
    <w:rsid w:val="00AE3F10"/>
    <w:rsid w:val="00AE4503"/>
    <w:rsid w:val="00AE4E46"/>
    <w:rsid w:val="00AE51E4"/>
    <w:rsid w:val="00AE535C"/>
    <w:rsid w:val="00AE53DB"/>
    <w:rsid w:val="00AE67CB"/>
    <w:rsid w:val="00AF1027"/>
    <w:rsid w:val="00AF1399"/>
    <w:rsid w:val="00AF175E"/>
    <w:rsid w:val="00AF1799"/>
    <w:rsid w:val="00AF1DE0"/>
    <w:rsid w:val="00AF2400"/>
    <w:rsid w:val="00AF244B"/>
    <w:rsid w:val="00AF25A2"/>
    <w:rsid w:val="00AF2DC2"/>
    <w:rsid w:val="00AF366F"/>
    <w:rsid w:val="00AF3A18"/>
    <w:rsid w:val="00AF469D"/>
    <w:rsid w:val="00AF475A"/>
    <w:rsid w:val="00AF4DB1"/>
    <w:rsid w:val="00AF4E3F"/>
    <w:rsid w:val="00AF5476"/>
    <w:rsid w:val="00AF5E66"/>
    <w:rsid w:val="00AF7CEB"/>
    <w:rsid w:val="00B0097A"/>
    <w:rsid w:val="00B00AB3"/>
    <w:rsid w:val="00B01095"/>
    <w:rsid w:val="00B01765"/>
    <w:rsid w:val="00B028BD"/>
    <w:rsid w:val="00B02DC5"/>
    <w:rsid w:val="00B03885"/>
    <w:rsid w:val="00B03B49"/>
    <w:rsid w:val="00B04474"/>
    <w:rsid w:val="00B04694"/>
    <w:rsid w:val="00B04F63"/>
    <w:rsid w:val="00B05F2C"/>
    <w:rsid w:val="00B06F51"/>
    <w:rsid w:val="00B07DB6"/>
    <w:rsid w:val="00B07F4B"/>
    <w:rsid w:val="00B10285"/>
    <w:rsid w:val="00B102BF"/>
    <w:rsid w:val="00B10A50"/>
    <w:rsid w:val="00B10E61"/>
    <w:rsid w:val="00B11207"/>
    <w:rsid w:val="00B112FD"/>
    <w:rsid w:val="00B138C4"/>
    <w:rsid w:val="00B13B2D"/>
    <w:rsid w:val="00B13BAD"/>
    <w:rsid w:val="00B13E04"/>
    <w:rsid w:val="00B13F54"/>
    <w:rsid w:val="00B14134"/>
    <w:rsid w:val="00B14143"/>
    <w:rsid w:val="00B141A5"/>
    <w:rsid w:val="00B145F8"/>
    <w:rsid w:val="00B14FA1"/>
    <w:rsid w:val="00B15B7F"/>
    <w:rsid w:val="00B169FC"/>
    <w:rsid w:val="00B16BBF"/>
    <w:rsid w:val="00B16C96"/>
    <w:rsid w:val="00B1752F"/>
    <w:rsid w:val="00B204A7"/>
    <w:rsid w:val="00B228AA"/>
    <w:rsid w:val="00B22ED3"/>
    <w:rsid w:val="00B233B8"/>
    <w:rsid w:val="00B23729"/>
    <w:rsid w:val="00B239CF"/>
    <w:rsid w:val="00B23C71"/>
    <w:rsid w:val="00B240C9"/>
    <w:rsid w:val="00B24521"/>
    <w:rsid w:val="00B24698"/>
    <w:rsid w:val="00B25274"/>
    <w:rsid w:val="00B25532"/>
    <w:rsid w:val="00B25C7E"/>
    <w:rsid w:val="00B26270"/>
    <w:rsid w:val="00B2627A"/>
    <w:rsid w:val="00B26D6B"/>
    <w:rsid w:val="00B2742C"/>
    <w:rsid w:val="00B274E0"/>
    <w:rsid w:val="00B30386"/>
    <w:rsid w:val="00B30605"/>
    <w:rsid w:val="00B30959"/>
    <w:rsid w:val="00B30ACA"/>
    <w:rsid w:val="00B30D34"/>
    <w:rsid w:val="00B31480"/>
    <w:rsid w:val="00B320EE"/>
    <w:rsid w:val="00B32C7A"/>
    <w:rsid w:val="00B32F71"/>
    <w:rsid w:val="00B33049"/>
    <w:rsid w:val="00B33854"/>
    <w:rsid w:val="00B3431C"/>
    <w:rsid w:val="00B3432C"/>
    <w:rsid w:val="00B34459"/>
    <w:rsid w:val="00B34897"/>
    <w:rsid w:val="00B34AFF"/>
    <w:rsid w:val="00B34C33"/>
    <w:rsid w:val="00B35279"/>
    <w:rsid w:val="00B35525"/>
    <w:rsid w:val="00B35679"/>
    <w:rsid w:val="00B35753"/>
    <w:rsid w:val="00B35F4F"/>
    <w:rsid w:val="00B36466"/>
    <w:rsid w:val="00B36745"/>
    <w:rsid w:val="00B369A4"/>
    <w:rsid w:val="00B36E96"/>
    <w:rsid w:val="00B37562"/>
    <w:rsid w:val="00B40218"/>
    <w:rsid w:val="00B403AB"/>
    <w:rsid w:val="00B40F2C"/>
    <w:rsid w:val="00B41468"/>
    <w:rsid w:val="00B41641"/>
    <w:rsid w:val="00B4269B"/>
    <w:rsid w:val="00B42977"/>
    <w:rsid w:val="00B42FDA"/>
    <w:rsid w:val="00B433B8"/>
    <w:rsid w:val="00B43595"/>
    <w:rsid w:val="00B43873"/>
    <w:rsid w:val="00B438EC"/>
    <w:rsid w:val="00B43C1C"/>
    <w:rsid w:val="00B43D94"/>
    <w:rsid w:val="00B44C52"/>
    <w:rsid w:val="00B45F40"/>
    <w:rsid w:val="00B4657D"/>
    <w:rsid w:val="00B46B9E"/>
    <w:rsid w:val="00B47A49"/>
    <w:rsid w:val="00B47C28"/>
    <w:rsid w:val="00B505B9"/>
    <w:rsid w:val="00B5089C"/>
    <w:rsid w:val="00B51211"/>
    <w:rsid w:val="00B5141E"/>
    <w:rsid w:val="00B52777"/>
    <w:rsid w:val="00B52EDB"/>
    <w:rsid w:val="00B53027"/>
    <w:rsid w:val="00B539CE"/>
    <w:rsid w:val="00B53E47"/>
    <w:rsid w:val="00B5589E"/>
    <w:rsid w:val="00B55BC7"/>
    <w:rsid w:val="00B56418"/>
    <w:rsid w:val="00B56D27"/>
    <w:rsid w:val="00B56EAE"/>
    <w:rsid w:val="00B5729B"/>
    <w:rsid w:val="00B57372"/>
    <w:rsid w:val="00B57E8D"/>
    <w:rsid w:val="00B60B35"/>
    <w:rsid w:val="00B60B3D"/>
    <w:rsid w:val="00B60F8B"/>
    <w:rsid w:val="00B6317E"/>
    <w:rsid w:val="00B63652"/>
    <w:rsid w:val="00B63708"/>
    <w:rsid w:val="00B64462"/>
    <w:rsid w:val="00B64949"/>
    <w:rsid w:val="00B64CD4"/>
    <w:rsid w:val="00B65E01"/>
    <w:rsid w:val="00B65ED4"/>
    <w:rsid w:val="00B66252"/>
    <w:rsid w:val="00B67732"/>
    <w:rsid w:val="00B70F2E"/>
    <w:rsid w:val="00B715FD"/>
    <w:rsid w:val="00B71BE9"/>
    <w:rsid w:val="00B72B2D"/>
    <w:rsid w:val="00B7383E"/>
    <w:rsid w:val="00B73AE5"/>
    <w:rsid w:val="00B73D3E"/>
    <w:rsid w:val="00B73DD2"/>
    <w:rsid w:val="00B73F6A"/>
    <w:rsid w:val="00B74B02"/>
    <w:rsid w:val="00B74FB8"/>
    <w:rsid w:val="00B770A0"/>
    <w:rsid w:val="00B776BE"/>
    <w:rsid w:val="00B80149"/>
    <w:rsid w:val="00B80E46"/>
    <w:rsid w:val="00B839D2"/>
    <w:rsid w:val="00B84231"/>
    <w:rsid w:val="00B84345"/>
    <w:rsid w:val="00B84385"/>
    <w:rsid w:val="00B845BD"/>
    <w:rsid w:val="00B84EC6"/>
    <w:rsid w:val="00B856E5"/>
    <w:rsid w:val="00B873F3"/>
    <w:rsid w:val="00B87778"/>
    <w:rsid w:val="00B90E72"/>
    <w:rsid w:val="00B90F6A"/>
    <w:rsid w:val="00B91DF8"/>
    <w:rsid w:val="00B91EA2"/>
    <w:rsid w:val="00B92973"/>
    <w:rsid w:val="00B92E8A"/>
    <w:rsid w:val="00B92EF1"/>
    <w:rsid w:val="00B92F18"/>
    <w:rsid w:val="00B9334A"/>
    <w:rsid w:val="00B93A2B"/>
    <w:rsid w:val="00B93C89"/>
    <w:rsid w:val="00B94554"/>
    <w:rsid w:val="00B95842"/>
    <w:rsid w:val="00B965B1"/>
    <w:rsid w:val="00B9686C"/>
    <w:rsid w:val="00B96FF9"/>
    <w:rsid w:val="00B972FA"/>
    <w:rsid w:val="00B976F3"/>
    <w:rsid w:val="00BA089E"/>
    <w:rsid w:val="00BA19EE"/>
    <w:rsid w:val="00BA281C"/>
    <w:rsid w:val="00BA4937"/>
    <w:rsid w:val="00BA4BF4"/>
    <w:rsid w:val="00BA5644"/>
    <w:rsid w:val="00BA58A4"/>
    <w:rsid w:val="00BA7D09"/>
    <w:rsid w:val="00BA7F89"/>
    <w:rsid w:val="00BB050A"/>
    <w:rsid w:val="00BB081B"/>
    <w:rsid w:val="00BB1647"/>
    <w:rsid w:val="00BB291E"/>
    <w:rsid w:val="00BB2B6F"/>
    <w:rsid w:val="00BB30D6"/>
    <w:rsid w:val="00BB3172"/>
    <w:rsid w:val="00BB324F"/>
    <w:rsid w:val="00BB408A"/>
    <w:rsid w:val="00BB4191"/>
    <w:rsid w:val="00BB4396"/>
    <w:rsid w:val="00BB4EE4"/>
    <w:rsid w:val="00BB559D"/>
    <w:rsid w:val="00BB56C8"/>
    <w:rsid w:val="00BB6A8E"/>
    <w:rsid w:val="00BB73FF"/>
    <w:rsid w:val="00BB7CB7"/>
    <w:rsid w:val="00BB7D88"/>
    <w:rsid w:val="00BC1AEA"/>
    <w:rsid w:val="00BC1CE0"/>
    <w:rsid w:val="00BC1DF0"/>
    <w:rsid w:val="00BC2BD4"/>
    <w:rsid w:val="00BC2E3E"/>
    <w:rsid w:val="00BC2ECE"/>
    <w:rsid w:val="00BC2F54"/>
    <w:rsid w:val="00BC4BF8"/>
    <w:rsid w:val="00BC4C5F"/>
    <w:rsid w:val="00BC6478"/>
    <w:rsid w:val="00BC6948"/>
    <w:rsid w:val="00BC7DD9"/>
    <w:rsid w:val="00BD0B32"/>
    <w:rsid w:val="00BD1053"/>
    <w:rsid w:val="00BD1CE2"/>
    <w:rsid w:val="00BD1D6D"/>
    <w:rsid w:val="00BD2755"/>
    <w:rsid w:val="00BD2AE8"/>
    <w:rsid w:val="00BD2C63"/>
    <w:rsid w:val="00BD3334"/>
    <w:rsid w:val="00BD3D4A"/>
    <w:rsid w:val="00BD4666"/>
    <w:rsid w:val="00BD46FD"/>
    <w:rsid w:val="00BD49DA"/>
    <w:rsid w:val="00BD5714"/>
    <w:rsid w:val="00BD6EAF"/>
    <w:rsid w:val="00BD7F29"/>
    <w:rsid w:val="00BE0D60"/>
    <w:rsid w:val="00BE1F2C"/>
    <w:rsid w:val="00BE29C1"/>
    <w:rsid w:val="00BE2D77"/>
    <w:rsid w:val="00BE2DE0"/>
    <w:rsid w:val="00BE312F"/>
    <w:rsid w:val="00BE39FF"/>
    <w:rsid w:val="00BE3F68"/>
    <w:rsid w:val="00BE4AB7"/>
    <w:rsid w:val="00BE50DF"/>
    <w:rsid w:val="00BE53E7"/>
    <w:rsid w:val="00BE6E6F"/>
    <w:rsid w:val="00BE6FA5"/>
    <w:rsid w:val="00BE7ACA"/>
    <w:rsid w:val="00BE7DC7"/>
    <w:rsid w:val="00BE7EBE"/>
    <w:rsid w:val="00BF00FD"/>
    <w:rsid w:val="00BF10E1"/>
    <w:rsid w:val="00BF1979"/>
    <w:rsid w:val="00BF23FF"/>
    <w:rsid w:val="00BF2E42"/>
    <w:rsid w:val="00BF3959"/>
    <w:rsid w:val="00BF3FAE"/>
    <w:rsid w:val="00BF423E"/>
    <w:rsid w:val="00BF4913"/>
    <w:rsid w:val="00BF4D47"/>
    <w:rsid w:val="00BF558D"/>
    <w:rsid w:val="00BF5596"/>
    <w:rsid w:val="00BF5F61"/>
    <w:rsid w:val="00BF63CF"/>
    <w:rsid w:val="00BF6A4C"/>
    <w:rsid w:val="00C0039A"/>
    <w:rsid w:val="00C00523"/>
    <w:rsid w:val="00C00F33"/>
    <w:rsid w:val="00C01755"/>
    <w:rsid w:val="00C01CA9"/>
    <w:rsid w:val="00C0257D"/>
    <w:rsid w:val="00C02E5E"/>
    <w:rsid w:val="00C033C0"/>
    <w:rsid w:val="00C03A8E"/>
    <w:rsid w:val="00C03D51"/>
    <w:rsid w:val="00C04276"/>
    <w:rsid w:val="00C0443F"/>
    <w:rsid w:val="00C04448"/>
    <w:rsid w:val="00C0464D"/>
    <w:rsid w:val="00C0532B"/>
    <w:rsid w:val="00C05EF2"/>
    <w:rsid w:val="00C061ED"/>
    <w:rsid w:val="00C076C2"/>
    <w:rsid w:val="00C077D8"/>
    <w:rsid w:val="00C07D5F"/>
    <w:rsid w:val="00C11760"/>
    <w:rsid w:val="00C11D71"/>
    <w:rsid w:val="00C12273"/>
    <w:rsid w:val="00C12624"/>
    <w:rsid w:val="00C1275E"/>
    <w:rsid w:val="00C130CE"/>
    <w:rsid w:val="00C14151"/>
    <w:rsid w:val="00C14426"/>
    <w:rsid w:val="00C144EF"/>
    <w:rsid w:val="00C1461B"/>
    <w:rsid w:val="00C1473C"/>
    <w:rsid w:val="00C14ECA"/>
    <w:rsid w:val="00C161E7"/>
    <w:rsid w:val="00C1688A"/>
    <w:rsid w:val="00C17142"/>
    <w:rsid w:val="00C178FD"/>
    <w:rsid w:val="00C17DD2"/>
    <w:rsid w:val="00C209B9"/>
    <w:rsid w:val="00C20B28"/>
    <w:rsid w:val="00C2126F"/>
    <w:rsid w:val="00C21506"/>
    <w:rsid w:val="00C217F6"/>
    <w:rsid w:val="00C219CC"/>
    <w:rsid w:val="00C21A4C"/>
    <w:rsid w:val="00C21BEE"/>
    <w:rsid w:val="00C21ED2"/>
    <w:rsid w:val="00C2258D"/>
    <w:rsid w:val="00C230D3"/>
    <w:rsid w:val="00C248C2"/>
    <w:rsid w:val="00C24A0C"/>
    <w:rsid w:val="00C24DDA"/>
    <w:rsid w:val="00C253BD"/>
    <w:rsid w:val="00C2543D"/>
    <w:rsid w:val="00C256AF"/>
    <w:rsid w:val="00C25B1C"/>
    <w:rsid w:val="00C26112"/>
    <w:rsid w:val="00C262AB"/>
    <w:rsid w:val="00C2662F"/>
    <w:rsid w:val="00C266CB"/>
    <w:rsid w:val="00C26801"/>
    <w:rsid w:val="00C26999"/>
    <w:rsid w:val="00C26F90"/>
    <w:rsid w:val="00C2762F"/>
    <w:rsid w:val="00C27632"/>
    <w:rsid w:val="00C27CD4"/>
    <w:rsid w:val="00C30DBA"/>
    <w:rsid w:val="00C30E0E"/>
    <w:rsid w:val="00C31227"/>
    <w:rsid w:val="00C31ED0"/>
    <w:rsid w:val="00C3213C"/>
    <w:rsid w:val="00C32643"/>
    <w:rsid w:val="00C327FC"/>
    <w:rsid w:val="00C329EE"/>
    <w:rsid w:val="00C33421"/>
    <w:rsid w:val="00C338E1"/>
    <w:rsid w:val="00C347EA"/>
    <w:rsid w:val="00C348E1"/>
    <w:rsid w:val="00C348FE"/>
    <w:rsid w:val="00C34C7E"/>
    <w:rsid w:val="00C35829"/>
    <w:rsid w:val="00C3612F"/>
    <w:rsid w:val="00C36B1F"/>
    <w:rsid w:val="00C36B4A"/>
    <w:rsid w:val="00C37B2A"/>
    <w:rsid w:val="00C4069D"/>
    <w:rsid w:val="00C408C9"/>
    <w:rsid w:val="00C40E27"/>
    <w:rsid w:val="00C418EE"/>
    <w:rsid w:val="00C41EEB"/>
    <w:rsid w:val="00C4215C"/>
    <w:rsid w:val="00C4285F"/>
    <w:rsid w:val="00C42FD9"/>
    <w:rsid w:val="00C43311"/>
    <w:rsid w:val="00C43C75"/>
    <w:rsid w:val="00C43FFC"/>
    <w:rsid w:val="00C4470F"/>
    <w:rsid w:val="00C44BC9"/>
    <w:rsid w:val="00C45C8C"/>
    <w:rsid w:val="00C47166"/>
    <w:rsid w:val="00C4787F"/>
    <w:rsid w:val="00C478C4"/>
    <w:rsid w:val="00C47C8A"/>
    <w:rsid w:val="00C47E40"/>
    <w:rsid w:val="00C50255"/>
    <w:rsid w:val="00C50E70"/>
    <w:rsid w:val="00C51374"/>
    <w:rsid w:val="00C513E6"/>
    <w:rsid w:val="00C5158A"/>
    <w:rsid w:val="00C5173C"/>
    <w:rsid w:val="00C5194B"/>
    <w:rsid w:val="00C52C64"/>
    <w:rsid w:val="00C52FA3"/>
    <w:rsid w:val="00C52FE6"/>
    <w:rsid w:val="00C54536"/>
    <w:rsid w:val="00C55607"/>
    <w:rsid w:val="00C55C52"/>
    <w:rsid w:val="00C56708"/>
    <w:rsid w:val="00C56A93"/>
    <w:rsid w:val="00C56E6E"/>
    <w:rsid w:val="00C57C98"/>
    <w:rsid w:val="00C60022"/>
    <w:rsid w:val="00C618EE"/>
    <w:rsid w:val="00C6244A"/>
    <w:rsid w:val="00C62861"/>
    <w:rsid w:val="00C63F7F"/>
    <w:rsid w:val="00C643FB"/>
    <w:rsid w:val="00C64A6F"/>
    <w:rsid w:val="00C65141"/>
    <w:rsid w:val="00C65C1E"/>
    <w:rsid w:val="00C65CE9"/>
    <w:rsid w:val="00C6611F"/>
    <w:rsid w:val="00C66CF9"/>
    <w:rsid w:val="00C67760"/>
    <w:rsid w:val="00C7101E"/>
    <w:rsid w:val="00C71CF2"/>
    <w:rsid w:val="00C7239F"/>
    <w:rsid w:val="00C7246D"/>
    <w:rsid w:val="00C72AB7"/>
    <w:rsid w:val="00C72BFF"/>
    <w:rsid w:val="00C742E6"/>
    <w:rsid w:val="00C746DB"/>
    <w:rsid w:val="00C74831"/>
    <w:rsid w:val="00C748B4"/>
    <w:rsid w:val="00C748BA"/>
    <w:rsid w:val="00C749E4"/>
    <w:rsid w:val="00C74F13"/>
    <w:rsid w:val="00C74FA2"/>
    <w:rsid w:val="00C7504C"/>
    <w:rsid w:val="00C754E5"/>
    <w:rsid w:val="00C76677"/>
    <w:rsid w:val="00C767E0"/>
    <w:rsid w:val="00C77415"/>
    <w:rsid w:val="00C77B52"/>
    <w:rsid w:val="00C8000D"/>
    <w:rsid w:val="00C80E59"/>
    <w:rsid w:val="00C81D2C"/>
    <w:rsid w:val="00C82CD8"/>
    <w:rsid w:val="00C82D3B"/>
    <w:rsid w:val="00C830FB"/>
    <w:rsid w:val="00C83362"/>
    <w:rsid w:val="00C8392B"/>
    <w:rsid w:val="00C83F17"/>
    <w:rsid w:val="00C844C5"/>
    <w:rsid w:val="00C8481C"/>
    <w:rsid w:val="00C860A7"/>
    <w:rsid w:val="00C865FA"/>
    <w:rsid w:val="00C86C76"/>
    <w:rsid w:val="00C872CE"/>
    <w:rsid w:val="00C8778A"/>
    <w:rsid w:val="00C87C2C"/>
    <w:rsid w:val="00C87F04"/>
    <w:rsid w:val="00C904AC"/>
    <w:rsid w:val="00C904F3"/>
    <w:rsid w:val="00C90B72"/>
    <w:rsid w:val="00C90D5A"/>
    <w:rsid w:val="00C90DBA"/>
    <w:rsid w:val="00C90F87"/>
    <w:rsid w:val="00C910A3"/>
    <w:rsid w:val="00C92589"/>
    <w:rsid w:val="00C931ED"/>
    <w:rsid w:val="00C934E7"/>
    <w:rsid w:val="00C940AD"/>
    <w:rsid w:val="00C94239"/>
    <w:rsid w:val="00C943B3"/>
    <w:rsid w:val="00C94E19"/>
    <w:rsid w:val="00C95C15"/>
    <w:rsid w:val="00C96118"/>
    <w:rsid w:val="00C96A4E"/>
    <w:rsid w:val="00C96E12"/>
    <w:rsid w:val="00C96EE4"/>
    <w:rsid w:val="00C9767E"/>
    <w:rsid w:val="00C9799A"/>
    <w:rsid w:val="00C97C94"/>
    <w:rsid w:val="00CA081C"/>
    <w:rsid w:val="00CA0EDD"/>
    <w:rsid w:val="00CA13F3"/>
    <w:rsid w:val="00CA147E"/>
    <w:rsid w:val="00CA252A"/>
    <w:rsid w:val="00CA2743"/>
    <w:rsid w:val="00CA30EA"/>
    <w:rsid w:val="00CA3B30"/>
    <w:rsid w:val="00CA40B1"/>
    <w:rsid w:val="00CA431D"/>
    <w:rsid w:val="00CA5088"/>
    <w:rsid w:val="00CA5104"/>
    <w:rsid w:val="00CA518D"/>
    <w:rsid w:val="00CA5489"/>
    <w:rsid w:val="00CA590C"/>
    <w:rsid w:val="00CA5DF3"/>
    <w:rsid w:val="00CA61F7"/>
    <w:rsid w:val="00CA6912"/>
    <w:rsid w:val="00CA73D7"/>
    <w:rsid w:val="00CA7564"/>
    <w:rsid w:val="00CB0B6B"/>
    <w:rsid w:val="00CB0F9B"/>
    <w:rsid w:val="00CB1A27"/>
    <w:rsid w:val="00CB1B34"/>
    <w:rsid w:val="00CB1F6E"/>
    <w:rsid w:val="00CB1F7B"/>
    <w:rsid w:val="00CB21C5"/>
    <w:rsid w:val="00CB2A6E"/>
    <w:rsid w:val="00CB2F33"/>
    <w:rsid w:val="00CB484E"/>
    <w:rsid w:val="00CB5A35"/>
    <w:rsid w:val="00CB5B9F"/>
    <w:rsid w:val="00CB6C9E"/>
    <w:rsid w:val="00CB73E8"/>
    <w:rsid w:val="00CB7B6A"/>
    <w:rsid w:val="00CB7B7F"/>
    <w:rsid w:val="00CB7E92"/>
    <w:rsid w:val="00CC0177"/>
    <w:rsid w:val="00CC117C"/>
    <w:rsid w:val="00CC11E7"/>
    <w:rsid w:val="00CC28CC"/>
    <w:rsid w:val="00CC2EF2"/>
    <w:rsid w:val="00CC31D2"/>
    <w:rsid w:val="00CC35BF"/>
    <w:rsid w:val="00CC3DB7"/>
    <w:rsid w:val="00CC402F"/>
    <w:rsid w:val="00CC4A23"/>
    <w:rsid w:val="00CC4A92"/>
    <w:rsid w:val="00CC5120"/>
    <w:rsid w:val="00CC5909"/>
    <w:rsid w:val="00CC72A3"/>
    <w:rsid w:val="00CD05EA"/>
    <w:rsid w:val="00CD1300"/>
    <w:rsid w:val="00CD16C4"/>
    <w:rsid w:val="00CD1876"/>
    <w:rsid w:val="00CD27F1"/>
    <w:rsid w:val="00CD30C4"/>
    <w:rsid w:val="00CD30F5"/>
    <w:rsid w:val="00CD37D7"/>
    <w:rsid w:val="00CD3925"/>
    <w:rsid w:val="00CD3B94"/>
    <w:rsid w:val="00CD4151"/>
    <w:rsid w:val="00CD42A5"/>
    <w:rsid w:val="00CD49F2"/>
    <w:rsid w:val="00CD51B8"/>
    <w:rsid w:val="00CD7077"/>
    <w:rsid w:val="00CD71AE"/>
    <w:rsid w:val="00CD7380"/>
    <w:rsid w:val="00CD79B4"/>
    <w:rsid w:val="00CE0667"/>
    <w:rsid w:val="00CE0EC5"/>
    <w:rsid w:val="00CE151D"/>
    <w:rsid w:val="00CE1CC2"/>
    <w:rsid w:val="00CE271F"/>
    <w:rsid w:val="00CE2CC5"/>
    <w:rsid w:val="00CE3747"/>
    <w:rsid w:val="00CE4550"/>
    <w:rsid w:val="00CE484C"/>
    <w:rsid w:val="00CE4BD5"/>
    <w:rsid w:val="00CE5A0F"/>
    <w:rsid w:val="00CE7F6C"/>
    <w:rsid w:val="00CF0133"/>
    <w:rsid w:val="00CF087B"/>
    <w:rsid w:val="00CF0F2D"/>
    <w:rsid w:val="00CF13B5"/>
    <w:rsid w:val="00CF1427"/>
    <w:rsid w:val="00CF39CD"/>
    <w:rsid w:val="00CF4A25"/>
    <w:rsid w:val="00CF5DD8"/>
    <w:rsid w:val="00CF635A"/>
    <w:rsid w:val="00CF64CF"/>
    <w:rsid w:val="00CF660C"/>
    <w:rsid w:val="00CF6904"/>
    <w:rsid w:val="00CF69BC"/>
    <w:rsid w:val="00CF7865"/>
    <w:rsid w:val="00CF7A0C"/>
    <w:rsid w:val="00CF7D81"/>
    <w:rsid w:val="00CF7DD0"/>
    <w:rsid w:val="00D00E75"/>
    <w:rsid w:val="00D010C4"/>
    <w:rsid w:val="00D013B8"/>
    <w:rsid w:val="00D01476"/>
    <w:rsid w:val="00D015D3"/>
    <w:rsid w:val="00D01AD2"/>
    <w:rsid w:val="00D01CFC"/>
    <w:rsid w:val="00D02924"/>
    <w:rsid w:val="00D02E91"/>
    <w:rsid w:val="00D032FB"/>
    <w:rsid w:val="00D03E9D"/>
    <w:rsid w:val="00D040B3"/>
    <w:rsid w:val="00D04185"/>
    <w:rsid w:val="00D0556D"/>
    <w:rsid w:val="00D061A1"/>
    <w:rsid w:val="00D06678"/>
    <w:rsid w:val="00D06C2C"/>
    <w:rsid w:val="00D07AD1"/>
    <w:rsid w:val="00D1000F"/>
    <w:rsid w:val="00D10990"/>
    <w:rsid w:val="00D10D62"/>
    <w:rsid w:val="00D11690"/>
    <w:rsid w:val="00D11EA1"/>
    <w:rsid w:val="00D11F3D"/>
    <w:rsid w:val="00D13912"/>
    <w:rsid w:val="00D14BEC"/>
    <w:rsid w:val="00D15C9E"/>
    <w:rsid w:val="00D15D31"/>
    <w:rsid w:val="00D15F92"/>
    <w:rsid w:val="00D1665F"/>
    <w:rsid w:val="00D16F7F"/>
    <w:rsid w:val="00D20073"/>
    <w:rsid w:val="00D22344"/>
    <w:rsid w:val="00D22857"/>
    <w:rsid w:val="00D22BA8"/>
    <w:rsid w:val="00D22C02"/>
    <w:rsid w:val="00D244FD"/>
    <w:rsid w:val="00D245FA"/>
    <w:rsid w:val="00D24749"/>
    <w:rsid w:val="00D247C4"/>
    <w:rsid w:val="00D247E2"/>
    <w:rsid w:val="00D24DF7"/>
    <w:rsid w:val="00D255EF"/>
    <w:rsid w:val="00D26447"/>
    <w:rsid w:val="00D26578"/>
    <w:rsid w:val="00D26A75"/>
    <w:rsid w:val="00D2710B"/>
    <w:rsid w:val="00D277AD"/>
    <w:rsid w:val="00D3019C"/>
    <w:rsid w:val="00D312C5"/>
    <w:rsid w:val="00D31D8D"/>
    <w:rsid w:val="00D32946"/>
    <w:rsid w:val="00D3372A"/>
    <w:rsid w:val="00D33E4B"/>
    <w:rsid w:val="00D34EA8"/>
    <w:rsid w:val="00D353F7"/>
    <w:rsid w:val="00D35D85"/>
    <w:rsid w:val="00D36797"/>
    <w:rsid w:val="00D3745D"/>
    <w:rsid w:val="00D377E7"/>
    <w:rsid w:val="00D37D84"/>
    <w:rsid w:val="00D40A8C"/>
    <w:rsid w:val="00D410C3"/>
    <w:rsid w:val="00D4112E"/>
    <w:rsid w:val="00D41CD3"/>
    <w:rsid w:val="00D4348C"/>
    <w:rsid w:val="00D44E1B"/>
    <w:rsid w:val="00D451F9"/>
    <w:rsid w:val="00D46270"/>
    <w:rsid w:val="00D46347"/>
    <w:rsid w:val="00D46C0D"/>
    <w:rsid w:val="00D46D12"/>
    <w:rsid w:val="00D4734C"/>
    <w:rsid w:val="00D479D7"/>
    <w:rsid w:val="00D505E9"/>
    <w:rsid w:val="00D505F2"/>
    <w:rsid w:val="00D50616"/>
    <w:rsid w:val="00D50C83"/>
    <w:rsid w:val="00D518BE"/>
    <w:rsid w:val="00D52563"/>
    <w:rsid w:val="00D52A4B"/>
    <w:rsid w:val="00D53756"/>
    <w:rsid w:val="00D539CC"/>
    <w:rsid w:val="00D53D65"/>
    <w:rsid w:val="00D54812"/>
    <w:rsid w:val="00D552BA"/>
    <w:rsid w:val="00D5540B"/>
    <w:rsid w:val="00D55858"/>
    <w:rsid w:val="00D55B2B"/>
    <w:rsid w:val="00D57042"/>
    <w:rsid w:val="00D57125"/>
    <w:rsid w:val="00D57974"/>
    <w:rsid w:val="00D600A3"/>
    <w:rsid w:val="00D605DD"/>
    <w:rsid w:val="00D6165D"/>
    <w:rsid w:val="00D61745"/>
    <w:rsid w:val="00D61DF3"/>
    <w:rsid w:val="00D61FB9"/>
    <w:rsid w:val="00D62EDC"/>
    <w:rsid w:val="00D63260"/>
    <w:rsid w:val="00D63345"/>
    <w:rsid w:val="00D64424"/>
    <w:rsid w:val="00D6627B"/>
    <w:rsid w:val="00D66410"/>
    <w:rsid w:val="00D67D68"/>
    <w:rsid w:val="00D70376"/>
    <w:rsid w:val="00D70CBE"/>
    <w:rsid w:val="00D70DBB"/>
    <w:rsid w:val="00D71765"/>
    <w:rsid w:val="00D718A4"/>
    <w:rsid w:val="00D71C56"/>
    <w:rsid w:val="00D72412"/>
    <w:rsid w:val="00D724AE"/>
    <w:rsid w:val="00D72B13"/>
    <w:rsid w:val="00D73F99"/>
    <w:rsid w:val="00D741F8"/>
    <w:rsid w:val="00D74B44"/>
    <w:rsid w:val="00D74CD8"/>
    <w:rsid w:val="00D75FDE"/>
    <w:rsid w:val="00D76595"/>
    <w:rsid w:val="00D776A9"/>
    <w:rsid w:val="00D80B07"/>
    <w:rsid w:val="00D81133"/>
    <w:rsid w:val="00D811DB"/>
    <w:rsid w:val="00D81227"/>
    <w:rsid w:val="00D818AF"/>
    <w:rsid w:val="00D819D2"/>
    <w:rsid w:val="00D819F2"/>
    <w:rsid w:val="00D81D01"/>
    <w:rsid w:val="00D82344"/>
    <w:rsid w:val="00D82775"/>
    <w:rsid w:val="00D82FA6"/>
    <w:rsid w:val="00D83100"/>
    <w:rsid w:val="00D8316E"/>
    <w:rsid w:val="00D832EA"/>
    <w:rsid w:val="00D83372"/>
    <w:rsid w:val="00D83DBD"/>
    <w:rsid w:val="00D841FA"/>
    <w:rsid w:val="00D84B1D"/>
    <w:rsid w:val="00D855C5"/>
    <w:rsid w:val="00D86F29"/>
    <w:rsid w:val="00D8706C"/>
    <w:rsid w:val="00D87476"/>
    <w:rsid w:val="00D87579"/>
    <w:rsid w:val="00D87A43"/>
    <w:rsid w:val="00D9082C"/>
    <w:rsid w:val="00D90F02"/>
    <w:rsid w:val="00D911A3"/>
    <w:rsid w:val="00D911C5"/>
    <w:rsid w:val="00D93632"/>
    <w:rsid w:val="00D9479F"/>
    <w:rsid w:val="00D94D72"/>
    <w:rsid w:val="00D94E06"/>
    <w:rsid w:val="00D94FBF"/>
    <w:rsid w:val="00D9546F"/>
    <w:rsid w:val="00D95499"/>
    <w:rsid w:val="00D9549C"/>
    <w:rsid w:val="00D954D8"/>
    <w:rsid w:val="00D96484"/>
    <w:rsid w:val="00D9752A"/>
    <w:rsid w:val="00D97938"/>
    <w:rsid w:val="00DA03A7"/>
    <w:rsid w:val="00DA0C4B"/>
    <w:rsid w:val="00DA17CB"/>
    <w:rsid w:val="00DA2EA9"/>
    <w:rsid w:val="00DA30FD"/>
    <w:rsid w:val="00DA3FE6"/>
    <w:rsid w:val="00DA4790"/>
    <w:rsid w:val="00DA4C32"/>
    <w:rsid w:val="00DA4F21"/>
    <w:rsid w:val="00DA51C9"/>
    <w:rsid w:val="00DA5336"/>
    <w:rsid w:val="00DA5849"/>
    <w:rsid w:val="00DA5F92"/>
    <w:rsid w:val="00DA6D3A"/>
    <w:rsid w:val="00DA6DC3"/>
    <w:rsid w:val="00DA6EAF"/>
    <w:rsid w:val="00DA734C"/>
    <w:rsid w:val="00DA7351"/>
    <w:rsid w:val="00DA76CE"/>
    <w:rsid w:val="00DB03F5"/>
    <w:rsid w:val="00DB0C99"/>
    <w:rsid w:val="00DB3097"/>
    <w:rsid w:val="00DB3B9B"/>
    <w:rsid w:val="00DB3D91"/>
    <w:rsid w:val="00DB405F"/>
    <w:rsid w:val="00DB4DED"/>
    <w:rsid w:val="00DB4FEF"/>
    <w:rsid w:val="00DB6131"/>
    <w:rsid w:val="00DB6896"/>
    <w:rsid w:val="00DB6D89"/>
    <w:rsid w:val="00DB79F9"/>
    <w:rsid w:val="00DB7EAC"/>
    <w:rsid w:val="00DB7FD5"/>
    <w:rsid w:val="00DC0888"/>
    <w:rsid w:val="00DC0CEB"/>
    <w:rsid w:val="00DC17FF"/>
    <w:rsid w:val="00DC1F7C"/>
    <w:rsid w:val="00DC1FE8"/>
    <w:rsid w:val="00DC256C"/>
    <w:rsid w:val="00DC26E2"/>
    <w:rsid w:val="00DC3CC6"/>
    <w:rsid w:val="00DC40E8"/>
    <w:rsid w:val="00DC52E3"/>
    <w:rsid w:val="00DC689C"/>
    <w:rsid w:val="00DC69B5"/>
    <w:rsid w:val="00DC6A0A"/>
    <w:rsid w:val="00DC7714"/>
    <w:rsid w:val="00DD0129"/>
    <w:rsid w:val="00DD1978"/>
    <w:rsid w:val="00DD1B39"/>
    <w:rsid w:val="00DD2BE4"/>
    <w:rsid w:val="00DD2F53"/>
    <w:rsid w:val="00DD3C3E"/>
    <w:rsid w:val="00DD554E"/>
    <w:rsid w:val="00DD574C"/>
    <w:rsid w:val="00DD6B75"/>
    <w:rsid w:val="00DD70AE"/>
    <w:rsid w:val="00DD7B38"/>
    <w:rsid w:val="00DE0306"/>
    <w:rsid w:val="00DE0953"/>
    <w:rsid w:val="00DE1661"/>
    <w:rsid w:val="00DE1A04"/>
    <w:rsid w:val="00DE1B5E"/>
    <w:rsid w:val="00DE1E1A"/>
    <w:rsid w:val="00DE24DE"/>
    <w:rsid w:val="00DE47DE"/>
    <w:rsid w:val="00DE4CC2"/>
    <w:rsid w:val="00DE5129"/>
    <w:rsid w:val="00DE51DA"/>
    <w:rsid w:val="00DE5765"/>
    <w:rsid w:val="00DE6743"/>
    <w:rsid w:val="00DE71E1"/>
    <w:rsid w:val="00DE743A"/>
    <w:rsid w:val="00DF0034"/>
    <w:rsid w:val="00DF0DE7"/>
    <w:rsid w:val="00DF0F4A"/>
    <w:rsid w:val="00DF1F8E"/>
    <w:rsid w:val="00DF238B"/>
    <w:rsid w:val="00DF27A5"/>
    <w:rsid w:val="00DF281D"/>
    <w:rsid w:val="00DF36E6"/>
    <w:rsid w:val="00DF42F4"/>
    <w:rsid w:val="00DF6AAF"/>
    <w:rsid w:val="00DF778B"/>
    <w:rsid w:val="00DF7A6E"/>
    <w:rsid w:val="00DF7B5D"/>
    <w:rsid w:val="00DF7DF9"/>
    <w:rsid w:val="00E001C7"/>
    <w:rsid w:val="00E0042A"/>
    <w:rsid w:val="00E00750"/>
    <w:rsid w:val="00E0126D"/>
    <w:rsid w:val="00E02611"/>
    <w:rsid w:val="00E02B8C"/>
    <w:rsid w:val="00E02D65"/>
    <w:rsid w:val="00E0316A"/>
    <w:rsid w:val="00E034E4"/>
    <w:rsid w:val="00E037DA"/>
    <w:rsid w:val="00E03997"/>
    <w:rsid w:val="00E03FC7"/>
    <w:rsid w:val="00E0467C"/>
    <w:rsid w:val="00E046A9"/>
    <w:rsid w:val="00E049A6"/>
    <w:rsid w:val="00E051D6"/>
    <w:rsid w:val="00E061CE"/>
    <w:rsid w:val="00E063BF"/>
    <w:rsid w:val="00E06B52"/>
    <w:rsid w:val="00E06EF4"/>
    <w:rsid w:val="00E0730D"/>
    <w:rsid w:val="00E07329"/>
    <w:rsid w:val="00E07856"/>
    <w:rsid w:val="00E07914"/>
    <w:rsid w:val="00E07F7A"/>
    <w:rsid w:val="00E07FC3"/>
    <w:rsid w:val="00E107D0"/>
    <w:rsid w:val="00E1096E"/>
    <w:rsid w:val="00E10FA9"/>
    <w:rsid w:val="00E112E8"/>
    <w:rsid w:val="00E11440"/>
    <w:rsid w:val="00E116B5"/>
    <w:rsid w:val="00E119AA"/>
    <w:rsid w:val="00E1225A"/>
    <w:rsid w:val="00E12BBE"/>
    <w:rsid w:val="00E12EB4"/>
    <w:rsid w:val="00E135E2"/>
    <w:rsid w:val="00E1417E"/>
    <w:rsid w:val="00E149FC"/>
    <w:rsid w:val="00E14C20"/>
    <w:rsid w:val="00E151ED"/>
    <w:rsid w:val="00E158F6"/>
    <w:rsid w:val="00E159AB"/>
    <w:rsid w:val="00E15B63"/>
    <w:rsid w:val="00E16810"/>
    <w:rsid w:val="00E17515"/>
    <w:rsid w:val="00E17571"/>
    <w:rsid w:val="00E17E5E"/>
    <w:rsid w:val="00E20350"/>
    <w:rsid w:val="00E20A31"/>
    <w:rsid w:val="00E20D83"/>
    <w:rsid w:val="00E211E6"/>
    <w:rsid w:val="00E218FE"/>
    <w:rsid w:val="00E22433"/>
    <w:rsid w:val="00E22D5D"/>
    <w:rsid w:val="00E234AC"/>
    <w:rsid w:val="00E24471"/>
    <w:rsid w:val="00E24726"/>
    <w:rsid w:val="00E24B2A"/>
    <w:rsid w:val="00E24FA6"/>
    <w:rsid w:val="00E251FB"/>
    <w:rsid w:val="00E2592D"/>
    <w:rsid w:val="00E25F60"/>
    <w:rsid w:val="00E26804"/>
    <w:rsid w:val="00E271D7"/>
    <w:rsid w:val="00E2736F"/>
    <w:rsid w:val="00E27514"/>
    <w:rsid w:val="00E27F39"/>
    <w:rsid w:val="00E300AC"/>
    <w:rsid w:val="00E3080F"/>
    <w:rsid w:val="00E309C1"/>
    <w:rsid w:val="00E32CA4"/>
    <w:rsid w:val="00E3351A"/>
    <w:rsid w:val="00E335B3"/>
    <w:rsid w:val="00E338BD"/>
    <w:rsid w:val="00E3440C"/>
    <w:rsid w:val="00E348BB"/>
    <w:rsid w:val="00E34DDD"/>
    <w:rsid w:val="00E34F72"/>
    <w:rsid w:val="00E35055"/>
    <w:rsid w:val="00E35550"/>
    <w:rsid w:val="00E35DFA"/>
    <w:rsid w:val="00E3685E"/>
    <w:rsid w:val="00E36F32"/>
    <w:rsid w:val="00E375F0"/>
    <w:rsid w:val="00E37B75"/>
    <w:rsid w:val="00E40898"/>
    <w:rsid w:val="00E408EC"/>
    <w:rsid w:val="00E4151F"/>
    <w:rsid w:val="00E415DE"/>
    <w:rsid w:val="00E41AB8"/>
    <w:rsid w:val="00E41EFC"/>
    <w:rsid w:val="00E422D5"/>
    <w:rsid w:val="00E42418"/>
    <w:rsid w:val="00E4300B"/>
    <w:rsid w:val="00E43C1C"/>
    <w:rsid w:val="00E43DA4"/>
    <w:rsid w:val="00E442DE"/>
    <w:rsid w:val="00E4449D"/>
    <w:rsid w:val="00E45415"/>
    <w:rsid w:val="00E470A1"/>
    <w:rsid w:val="00E47229"/>
    <w:rsid w:val="00E513EA"/>
    <w:rsid w:val="00E51746"/>
    <w:rsid w:val="00E5203B"/>
    <w:rsid w:val="00E520AB"/>
    <w:rsid w:val="00E52933"/>
    <w:rsid w:val="00E52E82"/>
    <w:rsid w:val="00E534B7"/>
    <w:rsid w:val="00E53858"/>
    <w:rsid w:val="00E54215"/>
    <w:rsid w:val="00E551A0"/>
    <w:rsid w:val="00E55B6F"/>
    <w:rsid w:val="00E5611C"/>
    <w:rsid w:val="00E56177"/>
    <w:rsid w:val="00E566BE"/>
    <w:rsid w:val="00E56785"/>
    <w:rsid w:val="00E56888"/>
    <w:rsid w:val="00E56B26"/>
    <w:rsid w:val="00E56D82"/>
    <w:rsid w:val="00E5765B"/>
    <w:rsid w:val="00E613CC"/>
    <w:rsid w:val="00E633E0"/>
    <w:rsid w:val="00E63800"/>
    <w:rsid w:val="00E63A48"/>
    <w:rsid w:val="00E63DC3"/>
    <w:rsid w:val="00E64161"/>
    <w:rsid w:val="00E644EE"/>
    <w:rsid w:val="00E64A71"/>
    <w:rsid w:val="00E64D1D"/>
    <w:rsid w:val="00E655CE"/>
    <w:rsid w:val="00E6573D"/>
    <w:rsid w:val="00E65833"/>
    <w:rsid w:val="00E66B54"/>
    <w:rsid w:val="00E67CF6"/>
    <w:rsid w:val="00E67D1D"/>
    <w:rsid w:val="00E67E2D"/>
    <w:rsid w:val="00E67F69"/>
    <w:rsid w:val="00E704A3"/>
    <w:rsid w:val="00E71099"/>
    <w:rsid w:val="00E7307B"/>
    <w:rsid w:val="00E731C6"/>
    <w:rsid w:val="00E734A3"/>
    <w:rsid w:val="00E73C4D"/>
    <w:rsid w:val="00E73DB0"/>
    <w:rsid w:val="00E747AD"/>
    <w:rsid w:val="00E74EF1"/>
    <w:rsid w:val="00E75028"/>
    <w:rsid w:val="00E75216"/>
    <w:rsid w:val="00E75D7A"/>
    <w:rsid w:val="00E765AB"/>
    <w:rsid w:val="00E76671"/>
    <w:rsid w:val="00E76772"/>
    <w:rsid w:val="00E76920"/>
    <w:rsid w:val="00E775FD"/>
    <w:rsid w:val="00E77C63"/>
    <w:rsid w:val="00E82093"/>
    <w:rsid w:val="00E82189"/>
    <w:rsid w:val="00E825D6"/>
    <w:rsid w:val="00E825F2"/>
    <w:rsid w:val="00E8390F"/>
    <w:rsid w:val="00E83A68"/>
    <w:rsid w:val="00E847A1"/>
    <w:rsid w:val="00E84995"/>
    <w:rsid w:val="00E85233"/>
    <w:rsid w:val="00E8618B"/>
    <w:rsid w:val="00E8631C"/>
    <w:rsid w:val="00E8661F"/>
    <w:rsid w:val="00E8794A"/>
    <w:rsid w:val="00E87B63"/>
    <w:rsid w:val="00E87D3D"/>
    <w:rsid w:val="00E9082B"/>
    <w:rsid w:val="00E909EF"/>
    <w:rsid w:val="00E919A4"/>
    <w:rsid w:val="00E91A4E"/>
    <w:rsid w:val="00E91DEC"/>
    <w:rsid w:val="00E920CA"/>
    <w:rsid w:val="00E922E3"/>
    <w:rsid w:val="00E92636"/>
    <w:rsid w:val="00E92F1A"/>
    <w:rsid w:val="00E93037"/>
    <w:rsid w:val="00E93244"/>
    <w:rsid w:val="00E9353A"/>
    <w:rsid w:val="00E93A46"/>
    <w:rsid w:val="00E95D4D"/>
    <w:rsid w:val="00E962BD"/>
    <w:rsid w:val="00E964B9"/>
    <w:rsid w:val="00E97C2C"/>
    <w:rsid w:val="00EA0773"/>
    <w:rsid w:val="00EA0BAB"/>
    <w:rsid w:val="00EA0D60"/>
    <w:rsid w:val="00EA0E8C"/>
    <w:rsid w:val="00EA200D"/>
    <w:rsid w:val="00EA3EB3"/>
    <w:rsid w:val="00EA456E"/>
    <w:rsid w:val="00EA4914"/>
    <w:rsid w:val="00EA5087"/>
    <w:rsid w:val="00EA5CB8"/>
    <w:rsid w:val="00EA765F"/>
    <w:rsid w:val="00EA786C"/>
    <w:rsid w:val="00EA7953"/>
    <w:rsid w:val="00EA7F3D"/>
    <w:rsid w:val="00EB0814"/>
    <w:rsid w:val="00EB1386"/>
    <w:rsid w:val="00EB161B"/>
    <w:rsid w:val="00EB2033"/>
    <w:rsid w:val="00EB28EA"/>
    <w:rsid w:val="00EB2B5C"/>
    <w:rsid w:val="00EB2DB5"/>
    <w:rsid w:val="00EB318E"/>
    <w:rsid w:val="00EB31B2"/>
    <w:rsid w:val="00EB353B"/>
    <w:rsid w:val="00EB3559"/>
    <w:rsid w:val="00EB36AB"/>
    <w:rsid w:val="00EB3B8A"/>
    <w:rsid w:val="00EB3FA8"/>
    <w:rsid w:val="00EB448F"/>
    <w:rsid w:val="00EB60DF"/>
    <w:rsid w:val="00EB6256"/>
    <w:rsid w:val="00EB62BD"/>
    <w:rsid w:val="00EB6A3D"/>
    <w:rsid w:val="00EB705E"/>
    <w:rsid w:val="00EB7337"/>
    <w:rsid w:val="00EB7459"/>
    <w:rsid w:val="00EB7674"/>
    <w:rsid w:val="00EB7B06"/>
    <w:rsid w:val="00EC0302"/>
    <w:rsid w:val="00EC0DFD"/>
    <w:rsid w:val="00EC1310"/>
    <w:rsid w:val="00EC181F"/>
    <w:rsid w:val="00EC1EC5"/>
    <w:rsid w:val="00EC2708"/>
    <w:rsid w:val="00EC28AC"/>
    <w:rsid w:val="00EC43BA"/>
    <w:rsid w:val="00EC4556"/>
    <w:rsid w:val="00EC45F9"/>
    <w:rsid w:val="00EC46E0"/>
    <w:rsid w:val="00EC4B1F"/>
    <w:rsid w:val="00EC53C0"/>
    <w:rsid w:val="00EC5737"/>
    <w:rsid w:val="00EC6E97"/>
    <w:rsid w:val="00EC7310"/>
    <w:rsid w:val="00EC7A1C"/>
    <w:rsid w:val="00EC7A5C"/>
    <w:rsid w:val="00EC7C9B"/>
    <w:rsid w:val="00EC7CBF"/>
    <w:rsid w:val="00EC7F3C"/>
    <w:rsid w:val="00ED0780"/>
    <w:rsid w:val="00ED091D"/>
    <w:rsid w:val="00ED0A91"/>
    <w:rsid w:val="00ED11DF"/>
    <w:rsid w:val="00ED1F8F"/>
    <w:rsid w:val="00ED2248"/>
    <w:rsid w:val="00ED2B1F"/>
    <w:rsid w:val="00ED2F70"/>
    <w:rsid w:val="00ED30AC"/>
    <w:rsid w:val="00ED353B"/>
    <w:rsid w:val="00ED3EB4"/>
    <w:rsid w:val="00ED4007"/>
    <w:rsid w:val="00ED492D"/>
    <w:rsid w:val="00ED4E0C"/>
    <w:rsid w:val="00ED516C"/>
    <w:rsid w:val="00ED55EF"/>
    <w:rsid w:val="00ED5784"/>
    <w:rsid w:val="00ED5C6D"/>
    <w:rsid w:val="00ED5CF1"/>
    <w:rsid w:val="00ED6214"/>
    <w:rsid w:val="00ED68AB"/>
    <w:rsid w:val="00ED6DDF"/>
    <w:rsid w:val="00ED789C"/>
    <w:rsid w:val="00EE19D6"/>
    <w:rsid w:val="00EE20B3"/>
    <w:rsid w:val="00EE23B7"/>
    <w:rsid w:val="00EE2F29"/>
    <w:rsid w:val="00EE311B"/>
    <w:rsid w:val="00EE38EB"/>
    <w:rsid w:val="00EE3E9F"/>
    <w:rsid w:val="00EE44E7"/>
    <w:rsid w:val="00EE479D"/>
    <w:rsid w:val="00EE47EC"/>
    <w:rsid w:val="00EE5554"/>
    <w:rsid w:val="00EE55F8"/>
    <w:rsid w:val="00EE5814"/>
    <w:rsid w:val="00EE6B6B"/>
    <w:rsid w:val="00EE6BA7"/>
    <w:rsid w:val="00EE73CD"/>
    <w:rsid w:val="00EE73F6"/>
    <w:rsid w:val="00EE7C6E"/>
    <w:rsid w:val="00EF04B4"/>
    <w:rsid w:val="00EF09FC"/>
    <w:rsid w:val="00EF0BA8"/>
    <w:rsid w:val="00EF1242"/>
    <w:rsid w:val="00EF129E"/>
    <w:rsid w:val="00EF36CE"/>
    <w:rsid w:val="00EF3DAC"/>
    <w:rsid w:val="00EF3FB4"/>
    <w:rsid w:val="00EF4124"/>
    <w:rsid w:val="00EF43B1"/>
    <w:rsid w:val="00EF458A"/>
    <w:rsid w:val="00EF4C70"/>
    <w:rsid w:val="00EF5626"/>
    <w:rsid w:val="00EF5D7B"/>
    <w:rsid w:val="00EF5EBD"/>
    <w:rsid w:val="00EF6227"/>
    <w:rsid w:val="00EF6AD0"/>
    <w:rsid w:val="00EF710F"/>
    <w:rsid w:val="00EF7307"/>
    <w:rsid w:val="00EF7341"/>
    <w:rsid w:val="00EF7587"/>
    <w:rsid w:val="00EF7DEA"/>
    <w:rsid w:val="00EF7E54"/>
    <w:rsid w:val="00F0079C"/>
    <w:rsid w:val="00F00D03"/>
    <w:rsid w:val="00F00EA6"/>
    <w:rsid w:val="00F010C1"/>
    <w:rsid w:val="00F0116F"/>
    <w:rsid w:val="00F011D2"/>
    <w:rsid w:val="00F01964"/>
    <w:rsid w:val="00F02351"/>
    <w:rsid w:val="00F02FDC"/>
    <w:rsid w:val="00F033D8"/>
    <w:rsid w:val="00F03463"/>
    <w:rsid w:val="00F03AF2"/>
    <w:rsid w:val="00F03CB7"/>
    <w:rsid w:val="00F05320"/>
    <w:rsid w:val="00F05689"/>
    <w:rsid w:val="00F0614E"/>
    <w:rsid w:val="00F071AC"/>
    <w:rsid w:val="00F10043"/>
    <w:rsid w:val="00F10115"/>
    <w:rsid w:val="00F1071B"/>
    <w:rsid w:val="00F12040"/>
    <w:rsid w:val="00F13007"/>
    <w:rsid w:val="00F13B25"/>
    <w:rsid w:val="00F13B2F"/>
    <w:rsid w:val="00F14305"/>
    <w:rsid w:val="00F145FD"/>
    <w:rsid w:val="00F1473D"/>
    <w:rsid w:val="00F14B35"/>
    <w:rsid w:val="00F158EC"/>
    <w:rsid w:val="00F15DD2"/>
    <w:rsid w:val="00F161D5"/>
    <w:rsid w:val="00F16729"/>
    <w:rsid w:val="00F16815"/>
    <w:rsid w:val="00F169A0"/>
    <w:rsid w:val="00F1789E"/>
    <w:rsid w:val="00F17A9D"/>
    <w:rsid w:val="00F22403"/>
    <w:rsid w:val="00F22CEA"/>
    <w:rsid w:val="00F23FB1"/>
    <w:rsid w:val="00F2418D"/>
    <w:rsid w:val="00F2452B"/>
    <w:rsid w:val="00F24F32"/>
    <w:rsid w:val="00F25305"/>
    <w:rsid w:val="00F26B2A"/>
    <w:rsid w:val="00F26F70"/>
    <w:rsid w:val="00F27446"/>
    <w:rsid w:val="00F30275"/>
    <w:rsid w:val="00F30481"/>
    <w:rsid w:val="00F31753"/>
    <w:rsid w:val="00F319F0"/>
    <w:rsid w:val="00F31A1C"/>
    <w:rsid w:val="00F31E76"/>
    <w:rsid w:val="00F324AF"/>
    <w:rsid w:val="00F32A23"/>
    <w:rsid w:val="00F32BD8"/>
    <w:rsid w:val="00F331E1"/>
    <w:rsid w:val="00F3329D"/>
    <w:rsid w:val="00F34325"/>
    <w:rsid w:val="00F34B42"/>
    <w:rsid w:val="00F35076"/>
    <w:rsid w:val="00F3540D"/>
    <w:rsid w:val="00F35671"/>
    <w:rsid w:val="00F357A9"/>
    <w:rsid w:val="00F357EB"/>
    <w:rsid w:val="00F3601D"/>
    <w:rsid w:val="00F361F7"/>
    <w:rsid w:val="00F36768"/>
    <w:rsid w:val="00F3753F"/>
    <w:rsid w:val="00F37C5F"/>
    <w:rsid w:val="00F37D9C"/>
    <w:rsid w:val="00F40856"/>
    <w:rsid w:val="00F4190D"/>
    <w:rsid w:val="00F41987"/>
    <w:rsid w:val="00F41D5B"/>
    <w:rsid w:val="00F439D1"/>
    <w:rsid w:val="00F43FE8"/>
    <w:rsid w:val="00F440C9"/>
    <w:rsid w:val="00F447E7"/>
    <w:rsid w:val="00F45B10"/>
    <w:rsid w:val="00F45D9E"/>
    <w:rsid w:val="00F46339"/>
    <w:rsid w:val="00F46668"/>
    <w:rsid w:val="00F46A41"/>
    <w:rsid w:val="00F47089"/>
    <w:rsid w:val="00F47FEC"/>
    <w:rsid w:val="00F504FF"/>
    <w:rsid w:val="00F506B8"/>
    <w:rsid w:val="00F508A7"/>
    <w:rsid w:val="00F51559"/>
    <w:rsid w:val="00F52E19"/>
    <w:rsid w:val="00F53F37"/>
    <w:rsid w:val="00F553B5"/>
    <w:rsid w:val="00F56871"/>
    <w:rsid w:val="00F56B6E"/>
    <w:rsid w:val="00F56BFD"/>
    <w:rsid w:val="00F56E3D"/>
    <w:rsid w:val="00F57343"/>
    <w:rsid w:val="00F573B6"/>
    <w:rsid w:val="00F5793E"/>
    <w:rsid w:val="00F60BB2"/>
    <w:rsid w:val="00F60DEC"/>
    <w:rsid w:val="00F60EE5"/>
    <w:rsid w:val="00F61C55"/>
    <w:rsid w:val="00F61D63"/>
    <w:rsid w:val="00F62D71"/>
    <w:rsid w:val="00F62E14"/>
    <w:rsid w:val="00F6324A"/>
    <w:rsid w:val="00F640DE"/>
    <w:rsid w:val="00F64F3A"/>
    <w:rsid w:val="00F656E1"/>
    <w:rsid w:val="00F65863"/>
    <w:rsid w:val="00F6603C"/>
    <w:rsid w:val="00F6639D"/>
    <w:rsid w:val="00F6688B"/>
    <w:rsid w:val="00F6699E"/>
    <w:rsid w:val="00F676B5"/>
    <w:rsid w:val="00F67B40"/>
    <w:rsid w:val="00F70635"/>
    <w:rsid w:val="00F72013"/>
    <w:rsid w:val="00F72AC2"/>
    <w:rsid w:val="00F73108"/>
    <w:rsid w:val="00F73400"/>
    <w:rsid w:val="00F740C4"/>
    <w:rsid w:val="00F743D4"/>
    <w:rsid w:val="00F744EC"/>
    <w:rsid w:val="00F7473D"/>
    <w:rsid w:val="00F7498B"/>
    <w:rsid w:val="00F753C2"/>
    <w:rsid w:val="00F7589D"/>
    <w:rsid w:val="00F75C07"/>
    <w:rsid w:val="00F7605F"/>
    <w:rsid w:val="00F7641A"/>
    <w:rsid w:val="00F76DD9"/>
    <w:rsid w:val="00F77129"/>
    <w:rsid w:val="00F81012"/>
    <w:rsid w:val="00F812ED"/>
    <w:rsid w:val="00F82131"/>
    <w:rsid w:val="00F82217"/>
    <w:rsid w:val="00F823F0"/>
    <w:rsid w:val="00F82805"/>
    <w:rsid w:val="00F82C9C"/>
    <w:rsid w:val="00F82F6B"/>
    <w:rsid w:val="00F830B5"/>
    <w:rsid w:val="00F83799"/>
    <w:rsid w:val="00F83EA3"/>
    <w:rsid w:val="00F84F14"/>
    <w:rsid w:val="00F8577C"/>
    <w:rsid w:val="00F85C6A"/>
    <w:rsid w:val="00F85DD1"/>
    <w:rsid w:val="00F85E13"/>
    <w:rsid w:val="00F8666A"/>
    <w:rsid w:val="00F877DA"/>
    <w:rsid w:val="00F90977"/>
    <w:rsid w:val="00F91C6E"/>
    <w:rsid w:val="00F925A9"/>
    <w:rsid w:val="00F931D3"/>
    <w:rsid w:val="00F93CF6"/>
    <w:rsid w:val="00F94385"/>
    <w:rsid w:val="00F94A41"/>
    <w:rsid w:val="00F94C54"/>
    <w:rsid w:val="00F95584"/>
    <w:rsid w:val="00F95692"/>
    <w:rsid w:val="00F96D7C"/>
    <w:rsid w:val="00F97AD0"/>
    <w:rsid w:val="00FA06A1"/>
    <w:rsid w:val="00FA08D6"/>
    <w:rsid w:val="00FA0B2D"/>
    <w:rsid w:val="00FA0DCB"/>
    <w:rsid w:val="00FA14A0"/>
    <w:rsid w:val="00FA1E74"/>
    <w:rsid w:val="00FA2AFC"/>
    <w:rsid w:val="00FA2BD6"/>
    <w:rsid w:val="00FA3065"/>
    <w:rsid w:val="00FA3BF3"/>
    <w:rsid w:val="00FA4255"/>
    <w:rsid w:val="00FA45F2"/>
    <w:rsid w:val="00FA4703"/>
    <w:rsid w:val="00FA486E"/>
    <w:rsid w:val="00FA4E15"/>
    <w:rsid w:val="00FA643E"/>
    <w:rsid w:val="00FA6A77"/>
    <w:rsid w:val="00FA6E95"/>
    <w:rsid w:val="00FB02D8"/>
    <w:rsid w:val="00FB07B8"/>
    <w:rsid w:val="00FB08E8"/>
    <w:rsid w:val="00FB1301"/>
    <w:rsid w:val="00FB1BDF"/>
    <w:rsid w:val="00FB1E27"/>
    <w:rsid w:val="00FB2231"/>
    <w:rsid w:val="00FB27A8"/>
    <w:rsid w:val="00FB2AE2"/>
    <w:rsid w:val="00FB3268"/>
    <w:rsid w:val="00FB527B"/>
    <w:rsid w:val="00FB5FE6"/>
    <w:rsid w:val="00FB617E"/>
    <w:rsid w:val="00FB634E"/>
    <w:rsid w:val="00FB6A74"/>
    <w:rsid w:val="00FB6CB4"/>
    <w:rsid w:val="00FB70B8"/>
    <w:rsid w:val="00FB75FF"/>
    <w:rsid w:val="00FB765C"/>
    <w:rsid w:val="00FB7BD3"/>
    <w:rsid w:val="00FC01B7"/>
    <w:rsid w:val="00FC05DC"/>
    <w:rsid w:val="00FC0905"/>
    <w:rsid w:val="00FC1996"/>
    <w:rsid w:val="00FC21E9"/>
    <w:rsid w:val="00FC22AA"/>
    <w:rsid w:val="00FC26AC"/>
    <w:rsid w:val="00FC37A9"/>
    <w:rsid w:val="00FC3877"/>
    <w:rsid w:val="00FC4EB5"/>
    <w:rsid w:val="00FC4F7D"/>
    <w:rsid w:val="00FC59A4"/>
    <w:rsid w:val="00FC64C9"/>
    <w:rsid w:val="00FC6842"/>
    <w:rsid w:val="00FC6944"/>
    <w:rsid w:val="00FC7964"/>
    <w:rsid w:val="00FD0635"/>
    <w:rsid w:val="00FD0F01"/>
    <w:rsid w:val="00FD106F"/>
    <w:rsid w:val="00FD1339"/>
    <w:rsid w:val="00FD14EC"/>
    <w:rsid w:val="00FD15FF"/>
    <w:rsid w:val="00FD163D"/>
    <w:rsid w:val="00FD170A"/>
    <w:rsid w:val="00FD1A47"/>
    <w:rsid w:val="00FD209D"/>
    <w:rsid w:val="00FD3230"/>
    <w:rsid w:val="00FD3306"/>
    <w:rsid w:val="00FD3AFE"/>
    <w:rsid w:val="00FD4432"/>
    <w:rsid w:val="00FD49E2"/>
    <w:rsid w:val="00FD6047"/>
    <w:rsid w:val="00FD7D9D"/>
    <w:rsid w:val="00FE0AF0"/>
    <w:rsid w:val="00FE0B25"/>
    <w:rsid w:val="00FE24BE"/>
    <w:rsid w:val="00FE24DF"/>
    <w:rsid w:val="00FE2620"/>
    <w:rsid w:val="00FE2B5E"/>
    <w:rsid w:val="00FE3618"/>
    <w:rsid w:val="00FE3B5F"/>
    <w:rsid w:val="00FE3FEB"/>
    <w:rsid w:val="00FE4944"/>
    <w:rsid w:val="00FE4A42"/>
    <w:rsid w:val="00FE4BD7"/>
    <w:rsid w:val="00FE59CC"/>
    <w:rsid w:val="00FE647E"/>
    <w:rsid w:val="00FE695E"/>
    <w:rsid w:val="00FE6B85"/>
    <w:rsid w:val="00FE6CA0"/>
    <w:rsid w:val="00FE7006"/>
    <w:rsid w:val="00FE775A"/>
    <w:rsid w:val="00FF09CF"/>
    <w:rsid w:val="00FF16B3"/>
    <w:rsid w:val="00FF20C2"/>
    <w:rsid w:val="00FF24C5"/>
    <w:rsid w:val="00FF2DF7"/>
    <w:rsid w:val="00FF384D"/>
    <w:rsid w:val="00FF3B06"/>
    <w:rsid w:val="00FF3C88"/>
    <w:rsid w:val="00FF3F31"/>
    <w:rsid w:val="00FF410D"/>
    <w:rsid w:val="00FF495E"/>
    <w:rsid w:val="00FF6AFF"/>
    <w:rsid w:val="00FF6C3C"/>
    <w:rsid w:val="00FF6E1B"/>
    <w:rsid w:val="00FF70FB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75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037756"/>
    <w:pPr>
      <w:jc w:val="center"/>
    </w:pPr>
    <w:rPr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03775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03775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37756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037756"/>
  </w:style>
  <w:style w:type="paragraph" w:customStyle="1" w:styleId="ConsNonformat">
    <w:name w:val="ConsNonformat"/>
    <w:uiPriority w:val="99"/>
    <w:rsid w:val="00CB1F6E"/>
    <w:pPr>
      <w:widowControl w:val="0"/>
      <w:snapToGrid w:val="0"/>
    </w:pPr>
    <w:rPr>
      <w:rFonts w:ascii="Courier New" w:eastAsia="Times New Roman" w:hAnsi="Courier New" w:cs="Courier New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CB1F6E"/>
    <w:pPr>
      <w:spacing w:after="120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CB1F6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uiPriority w:val="99"/>
    <w:rsid w:val="00CB1F6E"/>
    <w:pPr>
      <w:widowControl w:val="0"/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val="de-DE" w:eastAsia="ja-JP"/>
    </w:rPr>
  </w:style>
  <w:style w:type="paragraph" w:styleId="BodyTextFirstIndent">
    <w:name w:val="Body Text First Indent"/>
    <w:basedOn w:val="BodyText"/>
    <w:link w:val="BodyTextFirstIndentChar"/>
    <w:uiPriority w:val="99"/>
    <w:rsid w:val="00CB1F6E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CB1F6E"/>
  </w:style>
  <w:style w:type="paragraph" w:styleId="List">
    <w:name w:val="List"/>
    <w:basedOn w:val="Normal"/>
    <w:uiPriority w:val="99"/>
    <w:rsid w:val="00CB1F6E"/>
    <w:pPr>
      <w:widowControl w:val="0"/>
      <w:suppressAutoHyphens/>
      <w:autoSpaceDN w:val="0"/>
      <w:ind w:left="283" w:hanging="283"/>
      <w:textAlignment w:val="baseline"/>
    </w:pPr>
    <w:rPr>
      <w:kern w:val="3"/>
      <w:lang w:val="de-DE" w:eastAsia="ja-JP"/>
    </w:rPr>
  </w:style>
  <w:style w:type="character" w:styleId="Hyperlink">
    <w:name w:val="Hyperlink"/>
    <w:basedOn w:val="DefaultParagraphFont"/>
    <w:uiPriority w:val="99"/>
    <w:rsid w:val="00CB1F6E"/>
    <w:rPr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24726"/>
    <w:rPr>
      <w:i/>
      <w:iCs/>
    </w:rPr>
  </w:style>
  <w:style w:type="paragraph" w:styleId="ListParagraph">
    <w:name w:val="List Paragraph"/>
    <w:basedOn w:val="Normal"/>
    <w:uiPriority w:val="99"/>
    <w:qFormat/>
    <w:rsid w:val="00FA643E"/>
    <w:pPr>
      <w:ind w:left="72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edvig.amro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81</TotalTime>
  <Pages>3</Pages>
  <Words>683</Words>
  <Characters>3898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9</cp:revision>
  <cp:lastPrinted>2017-05-15T10:41:00Z</cp:lastPrinted>
  <dcterms:created xsi:type="dcterms:W3CDTF">2017-01-24T11:23:00Z</dcterms:created>
  <dcterms:modified xsi:type="dcterms:W3CDTF">2017-09-22T09:48:00Z</dcterms:modified>
</cp:coreProperties>
</file>